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50AFD" w:rsidP="000479C2" w:rsidRDefault="000479C2" w14:paraId="04D88C7C" w14:textId="01FD3F9E">
      <w:pPr>
        <w:pStyle w:val="Titel"/>
      </w:pPr>
      <w:r w:rsidR="44D48B6A">
        <w:rPr/>
        <w:t>Protokoll der 22. ordentlichen Generalversammlung vom 11. März 2021, 19.30 Uhr online per Zoom, Matzingen</w:t>
      </w:r>
    </w:p>
    <w:p w:rsidRPr="00622B83" w:rsidR="00622B83" w:rsidP="00622B83" w:rsidRDefault="00622B83" w14:paraId="577F4CAC" w14:textId="77777777">
      <w:pPr>
        <w:pStyle w:val="KeinLeerraum"/>
        <w:rPr>
          <w:b/>
          <w:bCs/>
        </w:rPr>
      </w:pPr>
      <w:r w:rsidRPr="00622B83">
        <w:rPr>
          <w:b/>
          <w:bCs/>
        </w:rPr>
        <w:t>Anwesende:</w:t>
      </w:r>
    </w:p>
    <w:p w:rsidRPr="00622B83" w:rsidR="00622B83" w:rsidP="00622B83" w:rsidRDefault="00622B83" w14:paraId="49AD43AB" w14:textId="77777777">
      <w:pPr>
        <w:pStyle w:val="KeinLeerraum"/>
      </w:pPr>
      <w:r w:rsidRPr="00622B83">
        <w:t>Rebekka Eichenberger</w:t>
      </w:r>
    </w:p>
    <w:p w:rsidRPr="00622B83" w:rsidR="00622B83" w:rsidP="00622B83" w:rsidRDefault="00622B83" w14:paraId="1709C127" w14:textId="77777777">
      <w:pPr>
        <w:pStyle w:val="KeinLeerraum"/>
      </w:pPr>
      <w:r w:rsidRPr="00622B83">
        <w:t>Nicole Iselin</w:t>
      </w:r>
    </w:p>
    <w:p w:rsidRPr="00622B83" w:rsidR="00622B83" w:rsidP="00622B83" w:rsidRDefault="00622B83" w14:paraId="6C43BA53" w14:textId="77777777">
      <w:pPr>
        <w:pStyle w:val="KeinLeerraum"/>
      </w:pPr>
      <w:r w:rsidRPr="00622B83">
        <w:t>Daniela Ganz</w:t>
      </w:r>
    </w:p>
    <w:p w:rsidRPr="00622B83" w:rsidR="00622B83" w:rsidP="00622B83" w:rsidRDefault="00622B83" w14:paraId="7D4FF517" w14:textId="77777777">
      <w:pPr>
        <w:pStyle w:val="KeinLeerraum"/>
      </w:pPr>
      <w:r w:rsidRPr="00622B83">
        <w:t>Isabel Flatscher</w:t>
      </w:r>
    </w:p>
    <w:p w:rsidRPr="00622B83" w:rsidR="00622B83" w:rsidP="00622B83" w:rsidRDefault="00622B83" w14:paraId="7F7A65C4" w14:textId="77777777">
      <w:pPr>
        <w:pStyle w:val="KeinLeerraum"/>
      </w:pPr>
      <w:r w:rsidRPr="00622B83">
        <w:t>Martina Lehmann</w:t>
      </w:r>
    </w:p>
    <w:p w:rsidRPr="00622B83" w:rsidR="00622B83" w:rsidP="00622B83" w:rsidRDefault="00622B83" w14:paraId="159F1E7F" w14:textId="77777777">
      <w:pPr>
        <w:pStyle w:val="KeinLeerraum"/>
      </w:pPr>
      <w:r w:rsidRPr="00622B83">
        <w:t>Chantal Stacher</w:t>
      </w:r>
    </w:p>
    <w:p w:rsidRPr="00622B83" w:rsidR="00622B83" w:rsidP="00622B83" w:rsidRDefault="00622B83" w14:paraId="14619F38" w14:textId="77777777">
      <w:pPr>
        <w:pStyle w:val="KeinLeerraum"/>
      </w:pPr>
      <w:r w:rsidRPr="00622B83">
        <w:t>Sandra Siegenthaler</w:t>
      </w:r>
    </w:p>
    <w:p w:rsidR="00622B83" w:rsidP="000A71A0" w:rsidRDefault="00622B83" w14:paraId="2935052E" w14:textId="2AC7DD09">
      <w:pPr>
        <w:pStyle w:val="KeinLeerraum"/>
      </w:pPr>
      <w:r w:rsidRPr="00622B83">
        <w:t>Susanna Robustelli</w:t>
      </w:r>
    </w:p>
    <w:p w:rsidRPr="00622B83" w:rsidR="00622B83" w:rsidP="00622B83" w:rsidRDefault="00622B83" w14:paraId="72148D73" w14:textId="77777777">
      <w:pPr>
        <w:rPr>
          <w:b/>
          <w:bCs/>
        </w:rPr>
      </w:pPr>
      <w:r w:rsidRPr="00622B83">
        <w:rPr>
          <w:b/>
          <w:bCs/>
        </w:rPr>
        <w:t>Gäste:</w:t>
      </w:r>
    </w:p>
    <w:p w:rsidR="00622B83" w:rsidP="000A71A0" w:rsidRDefault="00622B83" w14:paraId="6173C6CA" w14:textId="50775B11">
      <w:pPr>
        <w:pStyle w:val="KeinLeerraum"/>
      </w:pPr>
      <w:r>
        <w:t>Keine</w:t>
      </w:r>
    </w:p>
    <w:p w:rsidRPr="000A71A0" w:rsidR="00622B83" w:rsidP="00622B83" w:rsidRDefault="00622B83" w14:paraId="1BF48143" w14:textId="0DED68E1">
      <w:pPr>
        <w:rPr>
          <w:b/>
          <w:bCs/>
        </w:rPr>
      </w:pPr>
      <w:r w:rsidRPr="00622B83">
        <w:rPr>
          <w:b/>
          <w:bCs/>
          <w:sz w:val="32"/>
          <w:szCs w:val="32"/>
        </w:rPr>
        <w:t>Traktanden</w:t>
      </w:r>
    </w:p>
    <w:p w:rsidR="00622B83" w:rsidP="001E7D8F" w:rsidRDefault="00622B83" w14:paraId="0BB5476F" w14:textId="26104656">
      <w:pPr>
        <w:pStyle w:val="berschrift10"/>
      </w:pPr>
      <w:r w:rsidRPr="00622B83">
        <w:t>Begrüssung</w:t>
      </w:r>
    </w:p>
    <w:p w:rsidR="00622B83" w:rsidP="00622B83" w:rsidRDefault="00622B83" w14:paraId="448212F0" w14:textId="77777777">
      <w:pPr>
        <w:pStyle w:val="KeinLeerraum"/>
      </w:pPr>
      <w:r>
        <w:t xml:space="preserve">Rebekka Eichenberger begrüsst alle online Anwesenden ganz herzlich zur 22. ordentlichen Generalversammlung. </w:t>
      </w:r>
    </w:p>
    <w:p w:rsidR="00622B83" w:rsidP="00622B83" w:rsidRDefault="00622B83" w14:paraId="4D1D6212" w14:textId="379A6279">
      <w:pPr>
        <w:pStyle w:val="KeinLeerraum"/>
      </w:pPr>
      <w:r w:rsidR="44D48B6A">
        <w:rPr/>
        <w:t>Bei der Wahl auf dem Korrespondenzweg gab es 26 gültige Rückmeldungen von insgesamt 55 stimmberechtigten Mitgliedern.</w:t>
      </w:r>
    </w:p>
    <w:p w:rsidR="00622B83" w:rsidP="00622B83" w:rsidRDefault="00622B83" w14:paraId="7B48210E" w14:textId="77777777">
      <w:pPr>
        <w:pStyle w:val="KeinLeerraum"/>
      </w:pPr>
      <w:r>
        <w:t>Hiermit sind es 26 Stimmberechtigte, das absolute Mehr ist somit 14.</w:t>
      </w:r>
    </w:p>
    <w:p w:rsidR="00622B83" w:rsidP="001E7D8F" w:rsidRDefault="00622B83" w14:paraId="57A7EDDF" w14:textId="6B00ABB9">
      <w:pPr>
        <w:pStyle w:val="berschrift2"/>
      </w:pPr>
      <w:r>
        <w:tab/>
      </w:r>
      <w:r>
        <w:t>Neumitgliede</w:t>
      </w:r>
      <w:r>
        <w:t>r</w:t>
      </w:r>
    </w:p>
    <w:p w:rsidR="00622B83" w:rsidP="00622B83" w:rsidRDefault="00622B83" w14:paraId="605D64F8" w14:textId="77777777">
      <w:pPr>
        <w:pStyle w:val="KeinLeerraum"/>
      </w:pPr>
      <w:r>
        <w:t xml:space="preserve">Wir dürfen 3 Neumitglieder-Familien in unserem Verein willkommen heissen. Diese sind: </w:t>
      </w:r>
    </w:p>
    <w:p w:rsidR="00622B83" w:rsidP="00622B83" w:rsidRDefault="00622B83" w14:paraId="79F75994" w14:textId="113624ED">
      <w:pPr>
        <w:pStyle w:val="KeinLeerraum"/>
      </w:pPr>
      <w:r>
        <w:t>Manuela und Claudio Buser, Tamara + Karim Hamdaoui, Stefanie + Markus Keller.</w:t>
      </w:r>
    </w:p>
    <w:p w:rsidR="00C83F57" w:rsidP="00622B83" w:rsidRDefault="00C83F57" w14:paraId="65335D68" w14:textId="77777777">
      <w:pPr>
        <w:pStyle w:val="KeinLeerraum"/>
      </w:pPr>
    </w:p>
    <w:p w:rsidR="00622B83" w:rsidP="001E7D8F" w:rsidRDefault="00622B83" w14:paraId="6B408FBA" w14:textId="51A2DDFA">
      <w:pPr>
        <w:pStyle w:val="berschrift2"/>
      </w:pPr>
      <w:r>
        <w:lastRenderedPageBreak/>
        <w:t>Austritte</w:t>
      </w:r>
    </w:p>
    <w:p w:rsidR="00622B83" w:rsidP="0043721D" w:rsidRDefault="00622B83" w14:paraId="1FF005A3" w14:textId="5C1DA05F">
      <w:pPr>
        <w:pStyle w:val="KeinLeerraum"/>
      </w:pPr>
      <w:r w:rsidR="44D48B6A">
        <w:rPr/>
        <w:t xml:space="preserve">Susi und Reto Gantenbein, Martina und Peter Haller-Eisenring, Corine und Dominic Iseli, Sandra und Markus Bührer, Cornelia und Christian Odermatt sowie Esther und Urs Siebenmann sind aus dem Verein ausgetreten. </w:t>
      </w:r>
    </w:p>
    <w:p w:rsidR="00622B83" w:rsidP="000A71A0" w:rsidRDefault="00622B83" w14:paraId="35F01C04" w14:textId="14185D8C">
      <w:pPr>
        <w:pStyle w:val="KeinLeerraum"/>
      </w:pPr>
      <w:r w:rsidR="44D48B6A">
        <w:rPr/>
        <w:t xml:space="preserve">Der Mitgliederstand per 12. März 2021 weist 52 Aktivmitglieder, 3 Passivmitglieder und 3 Ehrenmitglieder auf. </w:t>
      </w:r>
    </w:p>
    <w:p w:rsidR="00622B83" w:rsidP="001E7D8F" w:rsidRDefault="00622B83" w14:paraId="70AEF856" w14:textId="0D888070">
      <w:pPr>
        <w:pStyle w:val="berschrift2"/>
      </w:pPr>
      <w:r>
        <w:t>Rücktritte aus dem Vorstand</w:t>
      </w:r>
    </w:p>
    <w:p w:rsidR="00622B83" w:rsidP="000A71A0" w:rsidRDefault="00622B83" w14:paraId="77547151" w14:textId="00FFA25B">
      <w:pPr>
        <w:pStyle w:val="KeinLeerraum"/>
      </w:pPr>
      <w:r>
        <w:t>Chantal Stacher (Werbung), Daniela Ganz (Spielgruppenbüro), Sandra Siegenthaler (Homepage) und Sandy Gruden (Revisorin) sind aus dem Vorstand zurückgetreten.</w:t>
      </w:r>
    </w:p>
    <w:p w:rsidR="00622B83" w:rsidP="000A71A0" w:rsidRDefault="00622B83" w14:paraId="75B1198E" w14:textId="2E165EBA">
      <w:pPr>
        <w:pStyle w:val="KeinLeerraum"/>
      </w:pPr>
      <w:r>
        <w:t>Wir danken allen zurücktretenden Vorstandsmitgliedern für Ihren wertvollen Einsatz und wünschen ihnen weiterhin alles Gute!</w:t>
      </w:r>
    </w:p>
    <w:p w:rsidR="00622B83" w:rsidP="001E7D8F" w:rsidRDefault="00622B83" w14:paraId="262E4A6F" w14:textId="6C5276A0">
      <w:pPr>
        <w:pStyle w:val="berschrift10"/>
      </w:pPr>
      <w:r>
        <w:t>Protokoll der GV 2020</w:t>
      </w:r>
    </w:p>
    <w:p w:rsidR="00622B83" w:rsidP="000A71A0" w:rsidRDefault="00622B83" w14:paraId="7494EDA5" w14:textId="759F72AF">
      <w:pPr>
        <w:pStyle w:val="KeinLeerraum"/>
      </w:pPr>
      <w:r>
        <w:t>Das Protokoll der 21. ordentlichen Generalversammlung 2020 wurde einstimmig angenommen.</w:t>
      </w:r>
    </w:p>
    <w:p w:rsidR="00622B83" w:rsidP="001E7D8F" w:rsidRDefault="0043721D" w14:paraId="611BDAAC" w14:textId="4AB750B1">
      <w:pPr>
        <w:pStyle w:val="berschrift10"/>
      </w:pPr>
      <w:r>
        <w:t>J</w:t>
      </w:r>
      <w:r w:rsidR="00622B83">
        <w:t>ahresgeschäfte</w:t>
      </w:r>
    </w:p>
    <w:p w:rsidR="00622B83" w:rsidP="001E7D8F" w:rsidRDefault="00622B83" w14:paraId="0CEEFCD8" w14:textId="279E5D97">
      <w:pPr>
        <w:pStyle w:val="berschrift2"/>
      </w:pPr>
      <w:r>
        <w:tab/>
      </w:r>
      <w:r w:rsidR="0043721D">
        <w:t>Jahresbericht</w:t>
      </w:r>
      <w:r w:rsidR="00C83F57">
        <w:t xml:space="preserve"> 2020</w:t>
      </w:r>
    </w:p>
    <w:p w:rsidR="00622B83" w:rsidP="0043721D" w:rsidRDefault="00622B83" w14:paraId="57B76576" w14:textId="6DA96C72">
      <w:pPr>
        <w:pStyle w:val="KeinLeerraum"/>
      </w:pPr>
      <w:r>
        <w:t>Mit einem abwechslungsreichen Jahresprogramm starteten wir im Januar ins neue Vereinsjahr. Nichts ahnend, dass dieses Jahr leider nur ein ganz kleiner Teil der geplanten Kurse und Anlässen durchgeführt werden konnte.</w:t>
      </w:r>
    </w:p>
    <w:p w:rsidR="000A71A0" w:rsidP="0043721D" w:rsidRDefault="000A71A0" w14:paraId="3D39CE3A" w14:textId="77777777">
      <w:pPr>
        <w:pStyle w:val="KeinLeerraum"/>
      </w:pPr>
    </w:p>
    <w:p w:rsidR="00622B83" w:rsidP="0043721D" w:rsidRDefault="00622B83" w14:paraId="31BC36DC" w14:textId="0FA366CA">
      <w:pPr>
        <w:pStyle w:val="KeinLeerraum"/>
      </w:pPr>
      <w:r>
        <w:t xml:space="preserve">Nach dem Nachmittag in der Bibliothek und dem Frühlings- Bastelkurs fand am 12. März die General-versammlung statt. Für diese mussten wir bereits eine Bewilligung vom Kanton einholen und noch völlig ungewohnt wurde aufs Händeschütteln verzichtet. Für die Meisten war es wohl einer der letzten Zusammenkünfte für lange Zeit. Bereits am </w:t>
      </w:r>
      <w:r>
        <w:lastRenderedPageBreak/>
        <w:t>nächsten Tag wurde vom Bundesrat angeordnet, die Schu</w:t>
      </w:r>
      <w:r w:rsidR="000A71A0">
        <w:t>l</w:t>
      </w:r>
      <w:r>
        <w:t>en ab dem folgenden Montag zu schliessen. Davon betroffen auch die Spielgruppen. Während vordergründig der Vereinsbetrieb stillstand, war der Vorstand im Hintergrund umso mehr gefordert. Eltern mussten informiert werden, Kurzarbeit für die Spielgruppenleiterinnen beantragt werden, Schutzkonzepte erstellt und Kurse und Anlässe abgesagt werden. Auch machte uns die sehr zögerlich eintreffen-den Anmeldungen für das neue Spielgruppenjahr zu schaffen. In so mancher Zoom Sitzung wurde nach Lösungen gesucht.</w:t>
      </w:r>
    </w:p>
    <w:p w:rsidR="00622B83" w:rsidP="0043721D" w:rsidRDefault="00622B83" w14:paraId="1C916B58" w14:textId="77777777">
      <w:pPr>
        <w:pStyle w:val="KeinLeerraum"/>
      </w:pPr>
      <w:r>
        <w:t>Umso glücklicher waren wir, als wir am 11. Mai die Spielgruppentüren wieder öffnen durften und gleichzeitig viele neue Anmeldungen eintrafen.</w:t>
      </w:r>
    </w:p>
    <w:p w:rsidR="00622B83" w:rsidP="0043721D" w:rsidRDefault="00622B83" w14:paraId="11CFC525" w14:textId="77777777">
      <w:pPr>
        <w:pStyle w:val="KeinLeerraum"/>
      </w:pPr>
    </w:p>
    <w:p w:rsidR="00622B83" w:rsidP="0043721D" w:rsidRDefault="00622B83" w14:paraId="6ACADC6E" w14:textId="0AAB0DAE">
      <w:pPr>
        <w:pStyle w:val="KeinLeerraum"/>
      </w:pPr>
      <w:r>
        <w:t>Bei den Kursen und Anlässen zeigte sich lange keine Entspannung ab. Aufgrund von Personenbeschränkungen und strengen Schutzkonzepten mussten wir auch beliebte Anlässe wie der Wasser-plausch, der Spielzeugflohmarkt und den Samichlaus absagen. Absagen die uns im Vorstand nicht leicht fielen.</w:t>
      </w:r>
    </w:p>
    <w:p w:rsidR="00622B83" w:rsidP="0043721D" w:rsidRDefault="00622B83" w14:paraId="03774673" w14:textId="77777777">
      <w:pPr>
        <w:pStyle w:val="KeinLeerraum"/>
      </w:pPr>
    </w:p>
    <w:p w:rsidR="00622B83" w:rsidP="0043721D" w:rsidRDefault="00622B83" w14:paraId="11D65F34" w14:textId="2A1B6F68">
      <w:pPr>
        <w:pStyle w:val="KeinLeerraum"/>
      </w:pPr>
      <w:r>
        <w:t>Ende Jahres lies es die allgemeine Lage soweit zu, dass wir den Palettenkurs für die Erwachsene durch-führen konnten. Und die Kinder durften an zwei Nachmittagen tolle Geschenke basteln. Ein versöhnlicher Schluss für ein ungewöhnliches Jahr.</w:t>
      </w:r>
    </w:p>
    <w:p w:rsidR="00622B83" w:rsidP="0043721D" w:rsidRDefault="00622B83" w14:paraId="680F14EC" w14:textId="77777777">
      <w:pPr>
        <w:pStyle w:val="KeinLeerraum"/>
      </w:pPr>
    </w:p>
    <w:p w:rsidR="00622B83" w:rsidP="000A71A0" w:rsidRDefault="00622B83" w14:paraId="0ADCD1C0" w14:textId="1758FFA9">
      <w:pPr>
        <w:pStyle w:val="KeinLeerraum"/>
      </w:pPr>
      <w:r>
        <w:t>Der Jahresbericht 2020 wurde einstimmig angenommen.</w:t>
      </w:r>
    </w:p>
    <w:p w:rsidR="00622B83" w:rsidP="001E7D8F" w:rsidRDefault="00622B83" w14:paraId="206472BE" w14:textId="34235C7C">
      <w:pPr>
        <w:pStyle w:val="berschrift2"/>
      </w:pPr>
      <w:r>
        <w:t>S</w:t>
      </w:r>
      <w:r w:rsidR="00C83F57">
        <w:t>pielgruppenb</w:t>
      </w:r>
      <w:r>
        <w:t>ericht</w:t>
      </w:r>
    </w:p>
    <w:p w:rsidR="00622B83" w:rsidP="0043721D" w:rsidRDefault="00622B83" w14:paraId="4892990C" w14:textId="77777777">
      <w:pPr>
        <w:pStyle w:val="KeinLeerraum"/>
      </w:pPr>
      <w:r>
        <w:t>Schon kurz nach der letzten Jahresversammlung des Kind- und Elternvereins mussten auch wir die Spielgruppen schliessen. Es war eine Zeit voller Ungewissheit, da niemand wusste, wie lange der Lockdown andauern würde und alles geschlossen bleiben musste.</w:t>
      </w:r>
    </w:p>
    <w:p w:rsidR="00622B83" w:rsidP="0043721D" w:rsidRDefault="00622B83" w14:paraId="3B0639C6" w14:textId="77777777">
      <w:pPr>
        <w:pStyle w:val="KeinLeerraum"/>
      </w:pPr>
      <w:r>
        <w:t xml:space="preserve">Dann im Mai konnte es wieder weitergehen und es war den Kindern anzumerken, dass auch sie die Spielgruppe vermisst hatten, nicht nur wir Leiterinnen! So machten wir uns mit viel Elan an den Endspurt vor den Sommerferien. Leider fielen auch der Tag der </w:t>
      </w:r>
      <w:r>
        <w:lastRenderedPageBreak/>
        <w:t xml:space="preserve">offenen Tür, das Abschlussfest mit den künftigen Kindergartenkindern und der Elternkaffee in der letzten Schulwoche coronabedingt aus. </w:t>
      </w:r>
    </w:p>
    <w:p w:rsidR="00D30F95" w:rsidP="0043721D" w:rsidRDefault="00622B83" w14:paraId="2BC383B4" w14:textId="77777777">
      <w:pPr>
        <w:pStyle w:val="KeinLeerraum"/>
      </w:pPr>
      <w:r>
        <w:t xml:space="preserve">Im August durften wir mit einer Wald-, drei Innen-, zwei Sprach- und einer U3-Spielgruppen ins neue Schuljahr starten. Wobei der Start nie für alle Kinder einfach ist, so sind einige Tränen geflossen, bis alle Kinder ohne Mami bleiben konnten. Ausserdem konnten </w:t>
      </w:r>
      <w:r>
        <w:lastRenderedPageBreak/>
        <w:t xml:space="preserve">wir Severine Sheko neu im Team als U-3-Leiterin begrüssen. Leider verliessen Severine Sheko und Tamara Tuchschmid das Leiterteam nach wenigen Wochen. Für den Wald </w:t>
      </w:r>
    </w:p>
    <w:p w:rsidR="00D30F95" w:rsidP="0043721D" w:rsidRDefault="00622B83" w14:paraId="46DE331D" w14:textId="510D02A4">
      <w:pPr>
        <w:pStyle w:val="KeinLeerraum"/>
      </w:pPr>
      <w:r>
        <w:t xml:space="preserve">konnten wir Claudia Schmutz gewinnen und die U-3-Gruppe wurde ab dem Januar 2021 von Susanne Ehrbar übernommen. </w:t>
      </w:r>
    </w:p>
    <w:p w:rsidR="00D30F95" w:rsidP="0043721D" w:rsidRDefault="00622B83" w14:paraId="4F40C73B" w14:textId="77777777">
      <w:pPr>
        <w:pStyle w:val="KeinLeerraum"/>
      </w:pPr>
      <w:r>
        <w:t xml:space="preserve">Im September schlossen Gabriela Lüthi und ich die Purzelbaumausbildung ab. Wir bauen immer wieder Bewegungseinheiten in den Spielgruppenablauf ein, was die Kinder sehr begeistert. </w:t>
      </w:r>
    </w:p>
    <w:p w:rsidR="00622B83" w:rsidP="0043721D" w:rsidRDefault="00622B83" w14:paraId="4240D2FF" w14:textId="3A1192FD">
      <w:pPr>
        <w:pStyle w:val="KeinLeerraum"/>
      </w:pPr>
      <w:r>
        <w:t xml:space="preserve">Ob springen, klettern, balancieren oder rutschen, alles wird mit Begeisterung ausprobiert und bis zur Erschöpfung ausgekostet. </w:t>
      </w:r>
    </w:p>
    <w:p w:rsidR="000A71A0" w:rsidP="0043721D" w:rsidRDefault="000A71A0" w14:paraId="4C70ED99" w14:textId="77777777">
      <w:pPr>
        <w:pStyle w:val="KeinLeerraum"/>
      </w:pPr>
    </w:p>
    <w:p w:rsidR="0043721D" w:rsidP="0043721D" w:rsidRDefault="00622B83" w14:paraId="305A9B6F" w14:textId="77777777">
      <w:pPr>
        <w:pStyle w:val="KeinLeerraum"/>
      </w:pPr>
      <w:r>
        <w:t>Der Znüni und der Zvieri werden seit dem neuen Schuljahr von der Spielgruppe zur Verfügung gestellt. So können wir verhindern, dass immer wieder Süssigkeiten im Znüniböxli auftauchen. Wir bieten den Kindern einen gesunden Znüni oder Zvieri mit saisonalen</w:t>
      </w:r>
    </w:p>
    <w:p w:rsidR="00622B83" w:rsidP="0043721D" w:rsidRDefault="00622B83" w14:paraId="4BEB47E5" w14:textId="1F09C386">
      <w:pPr>
        <w:pStyle w:val="KeinLeerraum"/>
      </w:pPr>
      <w:r>
        <w:t>Früchten und Gemüse und Crackern. Es haben sogar alle Kinder gelernt, den Apfel mit der Schale zu essen, was bestimmt noch nicht alle Mami wissen.</w:t>
      </w:r>
    </w:p>
    <w:p w:rsidR="00622B83" w:rsidP="0043721D" w:rsidRDefault="00622B83" w14:paraId="1C31EC11" w14:textId="77777777">
      <w:pPr>
        <w:pStyle w:val="KeinLeerraum"/>
      </w:pPr>
      <w:r>
        <w:t>Herzlichen Dank für eure Aufmerksamkeit und euer Wohlwollen gegenüber der Spielgruppe.</w:t>
      </w:r>
    </w:p>
    <w:p w:rsidR="00622B83" w:rsidP="0043721D" w:rsidRDefault="00622B83" w14:paraId="423A13C7" w14:textId="77777777">
      <w:pPr>
        <w:pStyle w:val="KeinLeerraum"/>
      </w:pPr>
      <w:r>
        <w:t>Münchwilen, 17. Januar 2021</w:t>
      </w:r>
    </w:p>
    <w:p w:rsidR="00622B83" w:rsidP="0043721D" w:rsidRDefault="00622B83" w14:paraId="49159DB2" w14:textId="77777777">
      <w:pPr>
        <w:pStyle w:val="KeinLeerraum"/>
      </w:pPr>
      <w:r>
        <w:t>Cornelia Bosshart und Gabriela Lüthi</w:t>
      </w:r>
    </w:p>
    <w:p w:rsidR="00622B83" w:rsidP="0043721D" w:rsidRDefault="00622B83" w14:paraId="5D4F9EC9" w14:textId="77777777">
      <w:pPr>
        <w:pStyle w:val="KeinLeerraum"/>
      </w:pPr>
    </w:p>
    <w:p w:rsidR="00622B83" w:rsidP="003135A6" w:rsidRDefault="00622B83" w14:paraId="5BBEFB5A" w14:textId="6B813875">
      <w:pPr>
        <w:pStyle w:val="KeinLeerraum"/>
      </w:pPr>
      <w:r>
        <w:t>Der SG Bericht 2020 wurde einstimmig angenommen.</w:t>
      </w:r>
    </w:p>
    <w:p w:rsidR="00622B83" w:rsidP="001E7D8F" w:rsidRDefault="00622B83" w14:paraId="2B08FB50" w14:textId="695A14E5">
      <w:pPr>
        <w:pStyle w:val="berschrift2"/>
      </w:pPr>
      <w:r>
        <w:tab/>
      </w:r>
      <w:r>
        <w:t>Chrabbeltreff</w:t>
      </w:r>
      <w:r w:rsidR="00C83F57">
        <w:t>bericht</w:t>
      </w:r>
    </w:p>
    <w:p w:rsidR="00622B83" w:rsidP="0043721D" w:rsidRDefault="00622B83" w14:paraId="129DEFA7" w14:textId="77777777">
      <w:pPr>
        <w:pStyle w:val="KeinLeerraum"/>
      </w:pPr>
      <w:r>
        <w:t>Der Chrabbeltreff startete ab August 2020 neu jeden Freitag anstatt Dienstag. 6-8 Frauen trafen sich in der Villa Kunterbunt zum Kaffee und Znüni, während die Kleinen gerne mit den vielen tollen Spielsachen spielten oder mit den Mamis am Tisch mitassen.</w:t>
      </w:r>
    </w:p>
    <w:p w:rsidR="00622B83" w:rsidP="0043721D" w:rsidRDefault="00622B83" w14:paraId="4FFF8700" w14:textId="77777777">
      <w:pPr>
        <w:pStyle w:val="KeinLeerraum"/>
      </w:pPr>
      <w:r>
        <w:t>Den Chrabbeltreff Aktiv wurde in diesem Jahr nicht mehr durchgeführt. Dafür konnten wir in die Wohnung oberhalb der Betreuung umziehen, was für uns sehr toll war. Wir haben nun viel mehr Platz.</w:t>
      </w:r>
    </w:p>
    <w:p w:rsidR="00622B83" w:rsidP="0043721D" w:rsidRDefault="00622B83" w14:paraId="18EAE0B8" w14:textId="77777777">
      <w:pPr>
        <w:pStyle w:val="KeinLeerraum"/>
      </w:pPr>
      <w:r>
        <w:t xml:space="preserve">Es war trotz den Einschränkungen und Hindernissen von Corona ein sehr schönes Jahr mit Mamis, die schon lange dabei sind. Leider mussten wir auch Abschied nehmen von </w:t>
      </w:r>
      <w:r>
        <w:lastRenderedPageBreak/>
        <w:t>Mamis die aus zeitlichen Gründen den Chrabbeltreff nicht mehr besuchen konnten oder von denen das jüngste Kind 3 Jahre alt wurde.</w:t>
      </w:r>
    </w:p>
    <w:p w:rsidR="00622B83" w:rsidP="003135A6" w:rsidRDefault="00622B83" w14:paraId="515B70A5" w14:textId="0611A4CE">
      <w:pPr>
        <w:pStyle w:val="KeinLeerraum"/>
      </w:pPr>
      <w:r>
        <w:t>Der Chrabbeltreffbericht 2020 wurde einstimmig angenommen.</w:t>
      </w:r>
    </w:p>
    <w:p w:rsidR="00622B83" w:rsidP="001E7D8F" w:rsidRDefault="00C83F57" w14:paraId="02095433" w14:textId="70C3889D">
      <w:pPr>
        <w:pStyle w:val="berschrift2"/>
      </w:pPr>
      <w:r>
        <w:t xml:space="preserve">Bericht der </w:t>
      </w:r>
      <w:r w:rsidR="00622B83">
        <w:t>Babysittervermittlung</w:t>
      </w:r>
    </w:p>
    <w:p w:rsidR="0064768E" w:rsidP="0064768E" w:rsidRDefault="0064768E" w14:paraId="3BA6B4B5" w14:textId="1D52174A">
      <w:pPr>
        <w:pStyle w:val="KeinLeerraum"/>
      </w:pPr>
      <w:r w:rsidRPr="0064768E">
        <w:t>Ende November 2020 fand zusammen mit Stettfurt wieder ein Babysitterkurs vom SRK in Matzingen statt. 3 Jugendliche aus Matzingen nahmen daran Teil, die nun gespannt darauf warten in Einsatz zu kommen. Im Laufe des Jahres sind vereinzelt An-fragen vo</w:t>
      </w:r>
      <w:r>
        <w:t xml:space="preserve">n </w:t>
      </w:r>
      <w:r>
        <w:t xml:space="preserve">Familien gekommen und so konnte auch die eine oder andere Jugendliche vermittelt werden. Seit dem Herbst und mit Verschärfung der Corona-Massnahmen sind </w:t>
      </w:r>
    </w:p>
    <w:p w:rsidR="0064768E" w:rsidP="0064768E" w:rsidRDefault="0064768E" w14:paraId="185CDD68" w14:textId="6EED350E">
      <w:pPr>
        <w:pStyle w:val="KeinLeerraum"/>
      </w:pPr>
      <w:r>
        <w:t>keine Anfragen mehr gekommen. Wir hoffen, dass im Frühling alles wieder etwas ge-lockert wird und unsere motivierten Babysitter wieder zum Einsatz kommen können</w:t>
      </w:r>
      <w:r>
        <w:t>.</w:t>
      </w:r>
    </w:p>
    <w:p w:rsidR="00295EB2" w:rsidP="00295EB2" w:rsidRDefault="00295EB2" w14:paraId="02E56AF4" w14:textId="77777777">
      <w:pPr>
        <w:keepNext w:val="0"/>
        <w:spacing w:before="0" w:after="0" w:line="240" w:lineRule="auto"/>
        <w:jc w:val="left"/>
      </w:pPr>
    </w:p>
    <w:p w:rsidR="00622B83" w:rsidP="00295EB2" w:rsidRDefault="00622B83" w14:paraId="4B9592E0" w14:textId="4B1BC1C4">
      <w:pPr>
        <w:keepNext w:val="0"/>
        <w:spacing w:before="0" w:after="0" w:line="240" w:lineRule="auto"/>
        <w:jc w:val="left"/>
      </w:pPr>
      <w:r w:rsidRPr="0064768E">
        <w:t>Der Bericht der Babysittervermittlung 2020 wurde einstimmig angenommen</w:t>
      </w:r>
      <w:r>
        <w:t>.</w:t>
      </w:r>
    </w:p>
    <w:p w:rsidR="00622B83" w:rsidP="001E7D8F" w:rsidRDefault="00622B83" w14:paraId="3A53CDE1" w14:textId="5CEEEA3F">
      <w:pPr>
        <w:pStyle w:val="berschrift10"/>
      </w:pPr>
      <w:r>
        <w:lastRenderedPageBreak/>
        <w:tab/>
      </w:r>
      <w:r>
        <w:t>Wahle</w:t>
      </w:r>
      <w:r w:rsidR="0043721D">
        <w:t>n</w:t>
      </w:r>
    </w:p>
    <w:p w:rsidR="00622B83" w:rsidP="0043721D" w:rsidRDefault="00622B83" w14:paraId="3C0DF8F8" w14:textId="142F7E5A">
      <w:pPr>
        <w:pStyle w:val="KeinLeerraum"/>
        <w:tabs>
          <w:tab w:val="clear" w:pos="3640"/>
          <w:tab w:val="left" w:leader="dot" w:pos="3402"/>
        </w:tabs>
      </w:pPr>
      <w:r>
        <w:t>Vorstand</w:t>
      </w:r>
      <w:r w:rsidR="0043721D">
        <w:t xml:space="preserve"> </w:t>
      </w:r>
      <w:r>
        <w:tab/>
      </w:r>
      <w:r>
        <w:t>Isabel Flatscher (Aktuarin), bisher</w:t>
      </w:r>
    </w:p>
    <w:p w:rsidR="00622B83" w:rsidP="0043721D" w:rsidRDefault="00622B83" w14:paraId="7F151FD3" w14:textId="6C7EF357">
      <w:pPr>
        <w:pStyle w:val="KeinLeerraum"/>
        <w:tabs>
          <w:tab w:val="clear" w:pos="3640"/>
          <w:tab w:val="left" w:leader="dot" w:pos="3402"/>
        </w:tabs>
      </w:pPr>
      <w:r>
        <w:tab/>
      </w:r>
      <w:r>
        <w:rPr/>
        <w:t xml:space="preserve">Nicole </w:t>
      </w:r>
      <w:proofErr w:type="spellStart"/>
      <w:r>
        <w:rPr/>
        <w:t>Iselin</w:t>
      </w:r>
      <w:proofErr w:type="spellEnd"/>
      <w:r>
        <w:rPr/>
        <w:t xml:space="preserve"> (Kassierin und Homepage), bisher</w:t>
      </w:r>
    </w:p>
    <w:p w:rsidR="00622B83" w:rsidP="0043721D" w:rsidRDefault="00622B83" w14:paraId="6872EAC5" w14:textId="77777777">
      <w:pPr>
        <w:pStyle w:val="KeinLeerraum"/>
        <w:tabs>
          <w:tab w:val="clear" w:pos="3640"/>
          <w:tab w:val="left" w:leader="dot" w:pos="3402"/>
        </w:tabs>
      </w:pPr>
      <w:r>
        <w:tab/>
      </w:r>
      <w:r>
        <w:t>Martina Lehmann, bisher</w:t>
      </w:r>
    </w:p>
    <w:p w:rsidR="00622B83" w:rsidP="0043721D" w:rsidRDefault="00622B83" w14:paraId="1BA570FE" w14:textId="77777777">
      <w:pPr>
        <w:pStyle w:val="KeinLeerraum"/>
        <w:tabs>
          <w:tab w:val="clear" w:pos="3640"/>
          <w:tab w:val="left" w:leader="dot" w:pos="3402"/>
        </w:tabs>
      </w:pPr>
      <w:r>
        <w:tab/>
      </w:r>
      <w:r>
        <w:t>Rebekka Eichenberger, bisher</w:t>
      </w:r>
    </w:p>
    <w:p w:rsidR="00622B83" w:rsidP="0043721D" w:rsidRDefault="00622B83" w14:paraId="34EC898E" w14:textId="4D38EC70">
      <w:pPr>
        <w:pStyle w:val="KeinLeerraum"/>
        <w:tabs>
          <w:tab w:val="clear" w:pos="3640"/>
          <w:tab w:val="left" w:leader="dot" w:pos="3402"/>
        </w:tabs>
      </w:pPr>
      <w:r>
        <w:tab/>
      </w:r>
      <w:r>
        <w:rPr/>
        <w:t xml:space="preserve">Susanna </w:t>
      </w:r>
      <w:proofErr w:type="spellStart"/>
      <w:r>
        <w:rPr/>
        <w:t>Robustelli</w:t>
      </w:r>
      <w:proofErr w:type="spellEnd"/>
      <w:r>
        <w:rPr/>
        <w:t xml:space="preserve"> (Werbung), neu</w:t>
      </w:r>
    </w:p>
    <w:p w:rsidR="00B53461" w:rsidP="0043721D" w:rsidRDefault="00B53461" w14:paraId="28143A0B" w14:textId="77777777">
      <w:pPr>
        <w:pStyle w:val="KeinLeerraum"/>
        <w:tabs>
          <w:tab w:val="clear" w:pos="3640"/>
          <w:tab w:val="left" w:leader="dot" w:pos="3402"/>
        </w:tabs>
      </w:pPr>
    </w:p>
    <w:p w:rsidR="00622B83" w:rsidP="0043721D" w:rsidRDefault="00622B83" w14:paraId="7165D8C9" w14:textId="77777777">
      <w:pPr>
        <w:pStyle w:val="KeinLeerraum"/>
        <w:tabs>
          <w:tab w:val="clear" w:pos="3640"/>
          <w:tab w:val="left" w:leader="dot" w:pos="3402"/>
        </w:tabs>
      </w:pPr>
      <w:r>
        <w:t>Die Wahl der Vorstandsmitglieder für das Jahr 2021 wurde einstimmig angenommen.</w:t>
      </w:r>
    </w:p>
    <w:p w:rsidR="00622B83" w:rsidP="0043721D" w:rsidRDefault="00622B83" w14:paraId="6B3A8CCE" w14:textId="77777777">
      <w:pPr>
        <w:pStyle w:val="KeinLeerraum"/>
        <w:tabs>
          <w:tab w:val="clear" w:pos="3640"/>
          <w:tab w:val="left" w:leader="dot" w:pos="3402"/>
        </w:tabs>
      </w:pPr>
    </w:p>
    <w:p w:rsidR="00622B83" w:rsidP="0043721D" w:rsidRDefault="00622B83" w14:paraId="58C5DEE6" w14:textId="77777777">
      <w:pPr>
        <w:pStyle w:val="KeinLeerraum"/>
        <w:tabs>
          <w:tab w:val="clear" w:pos="3640"/>
          <w:tab w:val="left" w:leader="dot" w:pos="3402"/>
        </w:tabs>
      </w:pPr>
      <w:r>
        <w:t>Revisoren</w:t>
      </w:r>
      <w:r>
        <w:tab/>
      </w:r>
      <w:r>
        <w:t>Anna Gisler, bisher</w:t>
      </w:r>
    </w:p>
    <w:p w:rsidR="00622B83" w:rsidP="0043721D" w:rsidRDefault="00622B83" w14:paraId="3A050B66" w14:textId="77777777">
      <w:pPr>
        <w:pStyle w:val="KeinLeerraum"/>
        <w:tabs>
          <w:tab w:val="clear" w:pos="3640"/>
          <w:tab w:val="left" w:leader="dot" w:pos="3402"/>
        </w:tabs>
      </w:pPr>
      <w:r>
        <w:tab/>
      </w:r>
      <w:r>
        <w:tab/>
      </w:r>
      <w:r>
        <w:t>Regula Truninger, rückwirkend für das Jahr 2020</w:t>
      </w:r>
    </w:p>
    <w:p w:rsidR="00622B83" w:rsidP="0043721D" w:rsidRDefault="00622B83" w14:paraId="6E932CD5" w14:textId="2B037AE9">
      <w:pPr>
        <w:pStyle w:val="KeinLeerraum"/>
        <w:tabs>
          <w:tab w:val="clear" w:pos="3640"/>
          <w:tab w:val="left" w:leader="dot" w:pos="3402"/>
        </w:tabs>
      </w:pPr>
      <w:r>
        <w:tab/>
      </w:r>
      <w:r>
        <w:t>Regula Truninger, neu</w:t>
      </w:r>
    </w:p>
    <w:p w:rsidR="00B53461" w:rsidP="0043721D" w:rsidRDefault="00B53461" w14:paraId="3F8EF7FD" w14:textId="77777777">
      <w:pPr>
        <w:pStyle w:val="KeinLeerraum"/>
        <w:tabs>
          <w:tab w:val="clear" w:pos="3640"/>
          <w:tab w:val="left" w:leader="dot" w:pos="3402"/>
        </w:tabs>
      </w:pPr>
    </w:p>
    <w:p w:rsidR="00622B83" w:rsidP="003135A6" w:rsidRDefault="00622B83" w14:paraId="07F0F1AF" w14:textId="59BE6987">
      <w:pPr>
        <w:pStyle w:val="KeinLeerraum"/>
      </w:pPr>
      <w:r w:rsidR="44D48B6A">
        <w:rPr/>
        <w:t xml:space="preserve">Die Wahl der Revisoren für das Jahr 2021 wurde einstimmig angenommen. Die rückwirkende Wahl der Revision fürs 2020 wurde mit der Mehrheit 25 : 1 angenommen. </w:t>
      </w:r>
    </w:p>
    <w:p w:rsidR="00622B83" w:rsidP="001E7D8F" w:rsidRDefault="00622B83" w14:paraId="41746A2A" w14:textId="256B0580">
      <w:pPr>
        <w:pStyle w:val="berschrift10"/>
      </w:pPr>
      <w:r>
        <w:t xml:space="preserve">Kasse </w:t>
      </w:r>
    </w:p>
    <w:p w:rsidRPr="003135A6" w:rsidR="00622B83" w:rsidP="0043721D" w:rsidRDefault="00622B83" w14:paraId="2A19B1D0" w14:textId="77777777">
      <w:pPr>
        <w:pStyle w:val="KeinLeerraum"/>
        <w:rPr>
          <w:b/>
          <w:bCs/>
        </w:rPr>
      </w:pPr>
      <w:r w:rsidRPr="003135A6">
        <w:rPr>
          <w:b/>
          <w:bCs/>
        </w:rPr>
        <w:t>Kassenbericht für das Jahr 2020</w:t>
      </w:r>
    </w:p>
    <w:p w:rsidR="00622B83" w:rsidP="0043721D" w:rsidRDefault="00622B83" w14:paraId="36C74943" w14:textId="77777777">
      <w:pPr>
        <w:pStyle w:val="KeinLeerraum"/>
      </w:pPr>
    </w:p>
    <w:p w:rsidR="00622B83" w:rsidP="0043721D" w:rsidRDefault="00622B83" w14:paraId="16525ADF" w14:textId="0C72ABB8">
      <w:pPr>
        <w:pStyle w:val="KeinLeerraum"/>
      </w:pPr>
      <w:r>
        <w:t>Ihr habt ein Exemplar der Bilanz und Erfolgsrechnung zur Ansicht erhalten. Wie ihr dem entnehmen könnt, haben wir trotz schwierigem Jahr 2020 einen Gewinn von CHF 2‘327</w:t>
      </w:r>
      <w:r w:rsidR="00B53461">
        <w:t xml:space="preserve"> CHF </w:t>
      </w:r>
      <w:r>
        <w:t xml:space="preserve">erwirtschaftet. </w:t>
      </w:r>
    </w:p>
    <w:p w:rsidR="00B53461" w:rsidP="0043721D" w:rsidRDefault="00B53461" w14:paraId="26326193" w14:textId="77777777">
      <w:pPr>
        <w:pStyle w:val="KeinLeerraum"/>
      </w:pPr>
    </w:p>
    <w:p w:rsidRPr="003135A6" w:rsidR="00622B83" w:rsidP="0043721D" w:rsidRDefault="00622B83" w14:paraId="7074D415" w14:textId="77777777">
      <w:pPr>
        <w:pStyle w:val="KeinLeerraum"/>
        <w:rPr>
          <w:b/>
          <w:bCs/>
        </w:rPr>
      </w:pPr>
      <w:r w:rsidRPr="003135A6">
        <w:rPr>
          <w:b/>
          <w:bCs/>
        </w:rPr>
        <w:t xml:space="preserve">Erträge </w:t>
      </w:r>
    </w:p>
    <w:p w:rsidR="00622B83" w:rsidP="0043721D" w:rsidRDefault="00622B83" w14:paraId="4CF916E0" w14:textId="77777777">
      <w:pPr>
        <w:pStyle w:val="KeinLeerraum"/>
      </w:pPr>
    </w:p>
    <w:p w:rsidR="00622B83" w:rsidP="0043721D" w:rsidRDefault="00622B83" w14:paraId="0AEF62EC" w14:textId="77777777">
      <w:pPr>
        <w:pStyle w:val="KeinLeerraum"/>
      </w:pPr>
      <w:r>
        <w:t xml:space="preserve">Die Spielgruppenbeiträge sind im Vergleich zum letzten Jahr gleichbleibend. Dank dem Entgegenkommen ganz vieler Eltern während dem Lockdown, mussten wir nur ganz wenige Beiträge zurückerstatten. Nochmals einen ganz herzlichen Dank. </w:t>
      </w:r>
    </w:p>
    <w:p w:rsidR="00622B83" w:rsidP="0043721D" w:rsidRDefault="00622B83" w14:paraId="1CB2BF85" w14:textId="77777777">
      <w:pPr>
        <w:pStyle w:val="KeinLeerraum"/>
      </w:pPr>
    </w:p>
    <w:p w:rsidR="00622B83" w:rsidP="0043721D" w:rsidRDefault="00622B83" w14:paraId="106A053F" w14:textId="77777777">
      <w:pPr>
        <w:pStyle w:val="KeinLeerraum"/>
      </w:pPr>
      <w:r>
        <w:t xml:space="preserve">Ich möchte auch gleich die Gelegenheit nutzen, im Namen vom Vorstand und dem ganzen Verein, uns bei der Schulgemeinde und der Politischen Gemeinde Matzingen zu </w:t>
      </w:r>
      <w:r>
        <w:lastRenderedPageBreak/>
        <w:t xml:space="preserve">bedanken für die grosse und wertvolle Unterstützung der Sprach- und Integrationsspielgruppe. Damit können wir weiter auf einem hohen Niveau einen guten Beitrag leisten für unsere fremdsprachigen Kinder, noch bevor sie in den Kindergarten starten. </w:t>
      </w:r>
    </w:p>
    <w:p w:rsidR="00622B83" w:rsidP="0043721D" w:rsidRDefault="00622B83" w14:paraId="4E57F0A4" w14:textId="77777777">
      <w:pPr>
        <w:pStyle w:val="KeinLeerraum"/>
      </w:pPr>
    </w:p>
    <w:p w:rsidR="00622B83" w:rsidP="0043721D" w:rsidRDefault="00622B83" w14:paraId="1EB7AA9B" w14:textId="77777777">
      <w:pPr>
        <w:pStyle w:val="KeinLeerraum"/>
      </w:pPr>
      <w:r>
        <w:t xml:space="preserve">Wir freuen uns riesig, dass die Mitgliederbeiträge im Vergleich zum Vorjahr gestiegen sind. Wir freuen uns auch immer über Neumitglieder und ihr dürft natürlich auch weiter alle fleissig Werbung machen. </w:t>
      </w:r>
    </w:p>
    <w:p w:rsidR="00622B83" w:rsidP="0043721D" w:rsidRDefault="00622B83" w14:paraId="0718CCC9" w14:textId="77777777">
      <w:pPr>
        <w:pStyle w:val="KeinLeerraum"/>
      </w:pPr>
    </w:p>
    <w:p w:rsidR="00622B83" w:rsidP="0043721D" w:rsidRDefault="00622B83" w14:paraId="5D74F1A4" w14:textId="77777777">
      <w:pPr>
        <w:pStyle w:val="KeinLeerraum"/>
      </w:pPr>
      <w:r>
        <w:t xml:space="preserve">Leider konnten wir dieses Jahr, aus bekannten Gründen, unsere Kurse und Veranstaltungen nicht wie gewohnt durchführen. Wir haben darum auch nur einen kleinen Ertrag aus 2 Kinderkursen zu verzeichnen. Wir hoffen, dass wir im Jahr 2021 wieder mehr Kurse und Veranstaltungen durchführen können. </w:t>
      </w:r>
    </w:p>
    <w:p w:rsidR="00622B83" w:rsidP="0043721D" w:rsidRDefault="00622B83" w14:paraId="6A670A60" w14:textId="77777777">
      <w:pPr>
        <w:pStyle w:val="KeinLeerraum"/>
      </w:pPr>
      <w:r>
        <w:t xml:space="preserve">Wir möchten uns hiermit nochmals ganz herzlich für die Spenden der Werkbetiebe Matzingen, der Raiffeisenbank Wängi-Matzingen und dem Frauenverein Matzingen bedanken. </w:t>
      </w:r>
    </w:p>
    <w:p w:rsidR="00622B83" w:rsidP="0043721D" w:rsidRDefault="00622B83" w14:paraId="068372E2" w14:textId="32E59E1D">
      <w:pPr>
        <w:pStyle w:val="KeinLeerraum"/>
      </w:pPr>
      <w:r>
        <w:t xml:space="preserve"> </w:t>
      </w:r>
    </w:p>
    <w:p w:rsidRPr="003135A6" w:rsidR="00622B83" w:rsidP="0043721D" w:rsidRDefault="00622B83" w14:paraId="7BDAFEA5" w14:textId="77777777">
      <w:pPr>
        <w:pStyle w:val="KeinLeerraum"/>
        <w:rPr>
          <w:b/>
          <w:bCs/>
        </w:rPr>
      </w:pPr>
      <w:r w:rsidRPr="003135A6">
        <w:rPr>
          <w:b/>
          <w:bCs/>
        </w:rPr>
        <w:t xml:space="preserve">Aufwände </w:t>
      </w:r>
    </w:p>
    <w:p w:rsidR="00622B83" w:rsidP="0043721D" w:rsidRDefault="00622B83" w14:paraId="1B680923" w14:textId="77777777">
      <w:pPr>
        <w:pStyle w:val="KeinLeerraum"/>
      </w:pPr>
    </w:p>
    <w:p w:rsidR="00622B83" w:rsidP="0043721D" w:rsidRDefault="00622B83" w14:paraId="01334DAC" w14:textId="77777777">
      <w:pPr>
        <w:pStyle w:val="KeinLeerraum"/>
      </w:pPr>
      <w:r>
        <w:t xml:space="preserve">Der Spielgruppenaufwand ist dieses Jahr tiefer als im Vergleich zum letzten Jahr. Leider mussten wir auch dort auf das Eine oder Andere verzichten. </w:t>
      </w:r>
    </w:p>
    <w:p w:rsidR="00622B83" w:rsidP="0043721D" w:rsidRDefault="00622B83" w14:paraId="28377DAD" w14:textId="77777777">
      <w:pPr>
        <w:pStyle w:val="KeinLeerraum"/>
      </w:pPr>
    </w:p>
    <w:p w:rsidR="00622B83" w:rsidP="0043721D" w:rsidRDefault="00622B83" w14:paraId="73DD268B" w14:textId="77777777">
      <w:pPr>
        <w:pStyle w:val="KeinLeerraum"/>
      </w:pPr>
      <w:r>
        <w:t xml:space="preserve">Die Saläre der Spielgruppenleiterinnen blieben auf dem gleichen Stand wie letztes Jahr. Wir konnten auch dank einer Kurzarbeitsentschädigung und dem obenerwähnten </w:t>
      </w:r>
      <w:r>
        <w:lastRenderedPageBreak/>
        <w:t xml:space="preserve">Verzicht der Rückzahlung, den Spielgruppenleiterinnen den Lohn ohne Kürzungen ausbezahlen. </w:t>
      </w:r>
    </w:p>
    <w:p w:rsidR="00622B83" w:rsidP="0043721D" w:rsidRDefault="00622B83" w14:paraId="061C9FE4" w14:textId="77777777">
      <w:pPr>
        <w:pStyle w:val="KeinLeerraum"/>
      </w:pPr>
      <w:r>
        <w:t xml:space="preserve"> </w:t>
      </w:r>
    </w:p>
    <w:p w:rsidR="00622B83" w:rsidP="0043721D" w:rsidRDefault="00622B83" w14:paraId="132EB397" w14:textId="77777777">
      <w:pPr>
        <w:pStyle w:val="KeinLeerraum"/>
      </w:pPr>
      <w:r>
        <w:t xml:space="preserve">Der Vorstand verzichtete dieses Jahr auf eine Entschädigung und das Vorstandsessen konnte leider auch nicht stattfinden. </w:t>
      </w:r>
    </w:p>
    <w:p w:rsidR="00622B83" w:rsidP="0043721D" w:rsidRDefault="00622B83" w14:paraId="01AC5F75" w14:textId="77777777">
      <w:pPr>
        <w:pStyle w:val="KeinLeerraum"/>
      </w:pPr>
      <w:r>
        <w:t xml:space="preserve"> </w:t>
      </w:r>
    </w:p>
    <w:p w:rsidR="00622B83" w:rsidP="0043721D" w:rsidRDefault="00622B83" w14:paraId="4CD6B670" w14:textId="77777777">
      <w:pPr>
        <w:pStyle w:val="KeinLeerraum"/>
      </w:pPr>
      <w:r>
        <w:t xml:space="preserve">Ich denke, dass dies die grössten Abweichungen sind, welche ich hier erläutere. Für Fragen, Auskünfte oder Unklarheiten bin ich gerne für euch da. </w:t>
      </w:r>
    </w:p>
    <w:p w:rsidR="00622B83" w:rsidP="0043721D" w:rsidRDefault="00622B83" w14:paraId="6421C399" w14:textId="77777777">
      <w:pPr>
        <w:pStyle w:val="KeinLeerraum"/>
      </w:pPr>
      <w:r>
        <w:t xml:space="preserve"> </w:t>
      </w:r>
    </w:p>
    <w:p w:rsidR="00622B83" w:rsidP="0043721D" w:rsidRDefault="00622B83" w14:paraId="7E59BE69" w14:textId="77777777">
      <w:pPr>
        <w:pStyle w:val="KeinLeerraum"/>
      </w:pPr>
      <w:r>
        <w:t xml:space="preserve">Damit schliesse ich den Kassenbericht und wünsche allen gute Gesundheit und ein hoffentlich „normaleres“ Jahr 2021 </w:t>
      </w:r>
    </w:p>
    <w:p w:rsidR="00622B83" w:rsidP="0043721D" w:rsidRDefault="00622B83" w14:paraId="722E4B0E" w14:textId="585FB2F5">
      <w:pPr>
        <w:pStyle w:val="KeinLeerraum"/>
      </w:pPr>
      <w:r>
        <w:t xml:space="preserve"> </w:t>
      </w:r>
    </w:p>
    <w:p w:rsidR="00622B83" w:rsidP="0043721D" w:rsidRDefault="00622B83" w14:paraId="75025A29" w14:textId="77777777">
      <w:pPr>
        <w:pStyle w:val="KeinLeerraum"/>
      </w:pPr>
      <w:r>
        <w:t xml:space="preserve">Nicole Iselin </w:t>
      </w:r>
    </w:p>
    <w:p w:rsidR="00622B83" w:rsidP="0043721D" w:rsidRDefault="00622B83" w14:paraId="7649BD52" w14:textId="77777777">
      <w:pPr>
        <w:pStyle w:val="KeinLeerraum"/>
      </w:pPr>
      <w:r>
        <w:t xml:space="preserve">Kassierin Kind- und Elternverein Matzingen </w:t>
      </w:r>
    </w:p>
    <w:p w:rsidR="00622B83" w:rsidP="0043721D" w:rsidRDefault="00622B83" w14:paraId="05F0D852" w14:textId="77777777">
      <w:pPr>
        <w:pStyle w:val="KeinLeerraum"/>
      </w:pPr>
    </w:p>
    <w:p w:rsidR="00622B83" w:rsidP="003135A6" w:rsidRDefault="00622B83" w14:paraId="4B4A2EF8" w14:textId="6A6136B8">
      <w:pPr>
        <w:pStyle w:val="KeinLeerraum"/>
      </w:pPr>
      <w:r>
        <w:t>Der Kassenbericht 2020 wurde einstimmig angenommen.</w:t>
      </w:r>
    </w:p>
    <w:p w:rsidR="00622B83" w:rsidP="001E7D8F" w:rsidRDefault="00622B83" w14:paraId="77F8C5C5" w14:textId="0B5F8A73">
      <w:pPr>
        <w:pStyle w:val="berschrift2"/>
      </w:pPr>
      <w:r>
        <w:tab/>
      </w:r>
      <w:r>
        <w:t>Revisorenbericht</w:t>
      </w:r>
    </w:p>
    <w:p w:rsidR="00622B83" w:rsidP="0043721D" w:rsidRDefault="00622B83" w14:paraId="1D2A5741" w14:textId="77777777">
      <w:pPr>
        <w:pStyle w:val="KeinLeerraum"/>
      </w:pPr>
      <w:r>
        <w:t>Die unterzeichneten Revisorinnen haben die Jahresrechnung 2020 geprüft. Die Belege wurden stichprobenweise mit den Buchungen verglichen und für richtig befunden.</w:t>
      </w:r>
    </w:p>
    <w:p w:rsidR="00622B83" w:rsidP="0043721D" w:rsidRDefault="00622B83" w14:paraId="7C62154D" w14:textId="77777777">
      <w:pPr>
        <w:pStyle w:val="KeinLeerraum"/>
      </w:pPr>
      <w:r>
        <w:t>Die Saldi sind ausgewiesen und wurden allesamt kontrolliert.</w:t>
      </w:r>
    </w:p>
    <w:p w:rsidR="00622B83" w:rsidP="0043721D" w:rsidRDefault="00622B83" w14:paraId="59D8301E" w14:textId="77777777">
      <w:pPr>
        <w:pStyle w:val="KeinLeerraum"/>
      </w:pPr>
      <w:r>
        <w:t>Die Buchhaltung wurde übersichtlich und sauber geführt und die Belege ordentlich abgeheftet. Die geprüften Beträge stimmen überein.</w:t>
      </w:r>
    </w:p>
    <w:p w:rsidR="00622B83" w:rsidP="0043721D" w:rsidRDefault="00622B83" w14:paraId="55BAE68F" w14:textId="77777777">
      <w:pPr>
        <w:pStyle w:val="KeinLeerraum"/>
      </w:pPr>
      <w:r>
        <w:t>Herzlichen Dank der Kassierin.</w:t>
      </w:r>
    </w:p>
    <w:p w:rsidR="00622B83" w:rsidP="0043721D" w:rsidRDefault="00622B83" w14:paraId="7E2BD8DB" w14:textId="75D612ED">
      <w:pPr>
        <w:pStyle w:val="KeinLeerraum"/>
      </w:pPr>
      <w:r>
        <w:t>Die Revisorinnen beantragen der Generalversammlung die vorliegende Rechnung zu genehmigen und der Kassierin Décharge zu erteilen.</w:t>
      </w:r>
    </w:p>
    <w:p w:rsidR="00B53461" w:rsidP="0043721D" w:rsidRDefault="00B53461" w14:paraId="30A0F5BA" w14:textId="77777777">
      <w:pPr>
        <w:pStyle w:val="KeinLeerraum"/>
      </w:pPr>
    </w:p>
    <w:p w:rsidR="00622B83" w:rsidP="0043721D" w:rsidRDefault="00622B83" w14:paraId="732B52C0" w14:textId="77777777">
      <w:pPr>
        <w:pStyle w:val="KeinLeerraum"/>
      </w:pPr>
      <w:r>
        <w:t>Matzingen, 9. Februar 2021</w:t>
      </w:r>
    </w:p>
    <w:p w:rsidR="00622B83" w:rsidP="0043721D" w:rsidRDefault="00622B83" w14:paraId="60128011" w14:textId="2E7D2941">
      <w:pPr>
        <w:pStyle w:val="KeinLeerraum"/>
      </w:pPr>
      <w:r>
        <w:t>Die Revisorinnen</w:t>
      </w:r>
    </w:p>
    <w:p w:rsidR="003135A6" w:rsidP="0043721D" w:rsidRDefault="003135A6" w14:paraId="12A4787C" w14:textId="77777777">
      <w:pPr>
        <w:pStyle w:val="KeinLeerraum"/>
      </w:pPr>
    </w:p>
    <w:p w:rsidR="00622B83" w:rsidP="003135A6" w:rsidRDefault="00622B83" w14:paraId="6DF1F7AA" w14:textId="307C4FC2">
      <w:pPr>
        <w:pStyle w:val="KeinLeerraum"/>
      </w:pPr>
      <w:r>
        <w:t>Anna Gisler</w:t>
      </w:r>
      <w:r w:rsidR="003135A6">
        <w:t xml:space="preserve"> und Regula Truninger-Ludescher</w:t>
      </w:r>
      <w:r>
        <w:tab/>
      </w:r>
      <w:r>
        <w:t xml:space="preserve"> </w:t>
      </w:r>
    </w:p>
    <w:p w:rsidR="00622B83" w:rsidP="001E7D8F" w:rsidRDefault="00622B83" w14:paraId="76B736C1" w14:textId="0C708CED">
      <w:pPr>
        <w:pStyle w:val="berschrift10"/>
      </w:pPr>
      <w:r>
        <w:lastRenderedPageBreak/>
        <w:t>Anträge</w:t>
      </w:r>
    </w:p>
    <w:p w:rsidR="00622B83" w:rsidP="003135A6" w:rsidRDefault="00622B83" w14:paraId="3554431C" w14:textId="2C0C85B1">
      <w:pPr>
        <w:pStyle w:val="KeinLeerraum"/>
      </w:pPr>
      <w:r>
        <w:t>Es wurden keine Anträge gemeldet.</w:t>
      </w:r>
    </w:p>
    <w:p w:rsidR="00622B83" w:rsidP="001E7D8F" w:rsidRDefault="00622B83" w14:paraId="5835901D" w14:textId="25AA792A">
      <w:pPr>
        <w:pStyle w:val="berschrift10"/>
      </w:pPr>
      <w:r>
        <w:t>Verschiedenes</w:t>
      </w:r>
    </w:p>
    <w:p w:rsidR="00622B83" w:rsidP="0043721D" w:rsidRDefault="00622B83" w14:paraId="19E68992" w14:textId="77777777">
      <w:pPr>
        <w:pStyle w:val="KeinLeerraum"/>
      </w:pPr>
      <w:r>
        <w:t>Dauer der Sitzung:  19:30 Uhr – 20:30 Uhr</w:t>
      </w:r>
    </w:p>
    <w:p w:rsidR="00622B83" w:rsidP="0043721D" w:rsidRDefault="00622B83" w14:paraId="3C386222" w14:textId="7771A453">
      <w:pPr>
        <w:pStyle w:val="KeinLeerraum"/>
      </w:pPr>
      <w:r>
        <w:t>Matzingen, 11. März 2021</w:t>
      </w:r>
    </w:p>
    <w:p w:rsidR="003135A6" w:rsidP="0043721D" w:rsidRDefault="003135A6" w14:paraId="5DB9F9DD" w14:textId="77777777">
      <w:pPr>
        <w:pStyle w:val="KeinLeerraum"/>
      </w:pPr>
    </w:p>
    <w:p w:rsidR="00622B83" w:rsidP="0043721D" w:rsidRDefault="00622B83" w14:paraId="5A197FC0" w14:textId="77777777">
      <w:pPr>
        <w:pStyle w:val="KeinLeerraum"/>
      </w:pPr>
      <w:r>
        <w:t>Für das Protokoll</w:t>
      </w:r>
    </w:p>
    <w:p w:rsidR="00622B83" w:rsidP="0043721D" w:rsidRDefault="00622B83" w14:paraId="7C4A227E" w14:textId="77777777">
      <w:pPr>
        <w:pStyle w:val="KeinLeerraum"/>
      </w:pPr>
    </w:p>
    <w:p w:rsidRPr="000479C2" w:rsidR="000479C2" w:rsidP="0043721D" w:rsidRDefault="00622B83" w14:paraId="62EF108C" w14:textId="431A3EE6">
      <w:pPr>
        <w:pStyle w:val="KeinLeerraum"/>
      </w:pPr>
      <w:r>
        <w:t>Isabel Flatscher</w:t>
      </w:r>
    </w:p>
    <w:sectPr w:rsidRPr="000479C2" w:rsidR="000479C2" w:rsidSect="0064768E">
      <w:headerReference w:type="default" r:id="rId8"/>
      <w:footerReference w:type="default" r:id="rId9"/>
      <w:footnotePr>
        <w:pos w:val="beneathText"/>
      </w:footnotePr>
      <w:pgSz w:w="11906" w:h="16838" w:orient="portrait"/>
      <w:pgMar w:top="2127" w:right="1134" w:bottom="851"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324F3" w:rsidP="00D73A62" w:rsidRDefault="00C324F3" w14:paraId="39A44935" w14:textId="77777777">
      <w:r>
        <w:separator/>
      </w:r>
    </w:p>
    <w:p w:rsidR="00C324F3" w:rsidP="00D73A62" w:rsidRDefault="00C324F3" w14:paraId="6E993770" w14:textId="77777777"/>
    <w:p w:rsidR="00C324F3" w:rsidP="00D73A62" w:rsidRDefault="00C324F3" w14:paraId="06F0C4F1" w14:textId="77777777"/>
    <w:p w:rsidR="00C324F3" w:rsidP="00D73A62" w:rsidRDefault="00C324F3" w14:paraId="5DC011C3" w14:textId="77777777"/>
    <w:p w:rsidR="00C324F3" w:rsidP="00D73A62" w:rsidRDefault="00C324F3" w14:paraId="2C76593B" w14:textId="77777777"/>
    <w:p w:rsidR="00C324F3" w:rsidP="00D73A62" w:rsidRDefault="00C324F3" w14:paraId="5349FBC8" w14:textId="77777777"/>
    <w:p w:rsidR="00C324F3" w:rsidP="00D73A62" w:rsidRDefault="00C324F3" w14:paraId="584D0F35" w14:textId="77777777"/>
    <w:p w:rsidR="00C324F3" w:rsidP="00D73A62" w:rsidRDefault="00C324F3" w14:paraId="1F4D3F25" w14:textId="77777777"/>
    <w:p w:rsidR="00C324F3" w:rsidP="00D73A62" w:rsidRDefault="00C324F3" w14:paraId="717C2E94" w14:textId="77777777"/>
    <w:p w:rsidR="00C324F3" w:rsidP="00D73A62" w:rsidRDefault="00C324F3" w14:paraId="4413D030" w14:textId="77777777"/>
    <w:p w:rsidR="00C324F3" w:rsidP="00D73A62" w:rsidRDefault="00C324F3" w14:paraId="472694FC" w14:textId="77777777"/>
    <w:p w:rsidR="00C324F3" w:rsidP="00D73A62" w:rsidRDefault="00C324F3" w14:paraId="2E2E4F54" w14:textId="77777777"/>
    <w:p w:rsidR="00C324F3" w:rsidP="00D73A62" w:rsidRDefault="00C324F3" w14:paraId="41A623CE" w14:textId="77777777"/>
    <w:p w:rsidR="00C324F3" w:rsidP="00D73A62" w:rsidRDefault="00C324F3" w14:paraId="1DB86AF5" w14:textId="77777777"/>
    <w:p w:rsidR="00C324F3" w:rsidP="00D73A62" w:rsidRDefault="00C324F3" w14:paraId="46EBF9AB" w14:textId="77777777"/>
    <w:p w:rsidR="00C324F3" w:rsidP="00D73A62" w:rsidRDefault="00C324F3" w14:paraId="65D5E598" w14:textId="77777777"/>
    <w:p w:rsidR="00C324F3" w:rsidP="00D73A62" w:rsidRDefault="00C324F3" w14:paraId="59D5D534" w14:textId="77777777"/>
    <w:p w:rsidR="00C324F3" w:rsidP="00D73A62" w:rsidRDefault="00C324F3" w14:paraId="7B6115B0" w14:textId="77777777"/>
    <w:p w:rsidR="00C324F3" w:rsidP="00D73A62" w:rsidRDefault="00C324F3" w14:paraId="5689ED0F" w14:textId="77777777"/>
    <w:p w:rsidR="00C324F3" w:rsidP="00D73A62" w:rsidRDefault="00C324F3" w14:paraId="0458367D" w14:textId="77777777"/>
    <w:p w:rsidR="00C324F3" w:rsidP="00D73A62" w:rsidRDefault="00C324F3" w14:paraId="472F0B50" w14:textId="77777777"/>
    <w:p w:rsidR="00C324F3" w:rsidP="00D73A62" w:rsidRDefault="00C324F3" w14:paraId="72D1D4DA" w14:textId="77777777"/>
    <w:p w:rsidR="00C324F3" w:rsidP="00D73A62" w:rsidRDefault="00C324F3" w14:paraId="76DF9266" w14:textId="77777777"/>
    <w:p w:rsidR="00C324F3" w:rsidP="00D73A62" w:rsidRDefault="00C324F3" w14:paraId="7A003FC6" w14:textId="77777777"/>
    <w:p w:rsidR="00C324F3" w:rsidP="00D73A62" w:rsidRDefault="00C324F3" w14:paraId="769B7E58" w14:textId="77777777"/>
    <w:p w:rsidR="00C324F3" w:rsidP="00D73A62" w:rsidRDefault="00C324F3" w14:paraId="464AFA11" w14:textId="77777777"/>
    <w:p w:rsidR="00C324F3" w:rsidP="00D73A62" w:rsidRDefault="00C324F3" w14:paraId="45684102" w14:textId="77777777"/>
    <w:p w:rsidR="00C324F3" w:rsidP="00D73A62" w:rsidRDefault="00C324F3" w14:paraId="4B92B39B" w14:textId="77777777"/>
    <w:p w:rsidR="00C324F3" w:rsidP="00D73A62" w:rsidRDefault="00C324F3" w14:paraId="56011EE5" w14:textId="77777777"/>
    <w:p w:rsidR="00C324F3" w:rsidP="00D73A62" w:rsidRDefault="00C324F3" w14:paraId="040B0C04" w14:textId="77777777"/>
    <w:p w:rsidR="00C324F3" w:rsidP="00D73A62" w:rsidRDefault="00C324F3" w14:paraId="36D89A3E" w14:textId="77777777"/>
    <w:p w:rsidR="00C324F3" w:rsidP="00D73A62" w:rsidRDefault="00C324F3" w14:paraId="2EA21D7B" w14:textId="77777777"/>
    <w:p w:rsidR="00C324F3" w:rsidP="00D73A62" w:rsidRDefault="00C324F3" w14:paraId="1C51D32C" w14:textId="77777777"/>
    <w:p w:rsidR="00C324F3" w:rsidP="00D73A62" w:rsidRDefault="00C324F3" w14:paraId="0A1F1083" w14:textId="77777777"/>
    <w:p w:rsidR="00C324F3" w:rsidP="00D73A62" w:rsidRDefault="00C324F3" w14:paraId="64C916AD" w14:textId="77777777"/>
    <w:p w:rsidR="00C324F3" w:rsidP="00D73A62" w:rsidRDefault="00C324F3" w14:paraId="1177E7AE" w14:textId="77777777"/>
    <w:p w:rsidR="00C324F3" w:rsidP="00D73A62" w:rsidRDefault="00C324F3" w14:paraId="3FFFC937" w14:textId="77777777"/>
    <w:p w:rsidR="00C324F3" w:rsidP="00D73A62" w:rsidRDefault="00C324F3" w14:paraId="52D71600" w14:textId="77777777"/>
    <w:p w:rsidR="00C324F3" w:rsidP="00D73A62" w:rsidRDefault="00C324F3" w14:paraId="2073E1BB" w14:textId="77777777"/>
    <w:p w:rsidR="00C324F3" w:rsidP="00D73A62" w:rsidRDefault="00C324F3" w14:paraId="18A793B6" w14:textId="77777777"/>
    <w:p w:rsidR="00C324F3" w:rsidP="00D73A62" w:rsidRDefault="00C324F3" w14:paraId="6FDA593F" w14:textId="77777777"/>
    <w:p w:rsidR="00C324F3" w:rsidP="00D73A62" w:rsidRDefault="00C324F3" w14:paraId="269EC591" w14:textId="77777777"/>
    <w:p w:rsidR="00C324F3" w:rsidP="00D73A62" w:rsidRDefault="00C324F3" w14:paraId="340E12EF" w14:textId="77777777"/>
    <w:p w:rsidR="00C324F3" w:rsidP="00D73A62" w:rsidRDefault="00C324F3" w14:paraId="1AF92AB3" w14:textId="77777777"/>
  </w:endnote>
  <w:endnote w:type="continuationSeparator" w:id="0">
    <w:p w:rsidR="00C324F3" w:rsidP="00D73A62" w:rsidRDefault="00C324F3" w14:paraId="51A164E4" w14:textId="77777777">
      <w:r>
        <w:continuationSeparator/>
      </w:r>
    </w:p>
    <w:p w:rsidR="00C324F3" w:rsidP="00D73A62" w:rsidRDefault="00C324F3" w14:paraId="37A867F4" w14:textId="77777777"/>
    <w:p w:rsidR="00C324F3" w:rsidP="00D73A62" w:rsidRDefault="00C324F3" w14:paraId="52A8CF69" w14:textId="77777777"/>
    <w:p w:rsidR="00C324F3" w:rsidP="00D73A62" w:rsidRDefault="00C324F3" w14:paraId="3129CBD5" w14:textId="77777777"/>
    <w:p w:rsidR="00C324F3" w:rsidP="00D73A62" w:rsidRDefault="00C324F3" w14:paraId="2B7D784E" w14:textId="77777777"/>
    <w:p w:rsidR="00C324F3" w:rsidP="00D73A62" w:rsidRDefault="00C324F3" w14:paraId="077D1E95" w14:textId="77777777"/>
    <w:p w:rsidR="00C324F3" w:rsidP="00D73A62" w:rsidRDefault="00C324F3" w14:paraId="660AF03A" w14:textId="77777777"/>
    <w:p w:rsidR="00C324F3" w:rsidP="00D73A62" w:rsidRDefault="00C324F3" w14:paraId="4CAEC074" w14:textId="77777777"/>
    <w:p w:rsidR="00C324F3" w:rsidP="00D73A62" w:rsidRDefault="00C324F3" w14:paraId="671A04BF" w14:textId="77777777"/>
    <w:p w:rsidR="00C324F3" w:rsidP="00D73A62" w:rsidRDefault="00C324F3" w14:paraId="6C34EEB9" w14:textId="77777777"/>
    <w:p w:rsidR="00C324F3" w:rsidP="00D73A62" w:rsidRDefault="00C324F3" w14:paraId="45B71928" w14:textId="77777777"/>
    <w:p w:rsidR="00C324F3" w:rsidP="00D73A62" w:rsidRDefault="00C324F3" w14:paraId="1C4CE761" w14:textId="77777777"/>
    <w:p w:rsidR="00C324F3" w:rsidP="00D73A62" w:rsidRDefault="00C324F3" w14:paraId="4D553187" w14:textId="77777777"/>
    <w:p w:rsidR="00C324F3" w:rsidP="00D73A62" w:rsidRDefault="00C324F3" w14:paraId="5859F836" w14:textId="77777777"/>
    <w:p w:rsidR="00C324F3" w:rsidP="00D73A62" w:rsidRDefault="00C324F3" w14:paraId="0E94063D" w14:textId="77777777"/>
    <w:p w:rsidR="00C324F3" w:rsidP="00D73A62" w:rsidRDefault="00C324F3" w14:paraId="5FC004BC" w14:textId="77777777"/>
    <w:p w:rsidR="00C324F3" w:rsidP="00D73A62" w:rsidRDefault="00C324F3" w14:paraId="64829170" w14:textId="77777777"/>
    <w:p w:rsidR="00C324F3" w:rsidP="00D73A62" w:rsidRDefault="00C324F3" w14:paraId="00125A2C" w14:textId="77777777"/>
    <w:p w:rsidR="00C324F3" w:rsidP="00D73A62" w:rsidRDefault="00C324F3" w14:paraId="5B19ED59" w14:textId="77777777"/>
    <w:p w:rsidR="00C324F3" w:rsidP="00D73A62" w:rsidRDefault="00C324F3" w14:paraId="0CB36559" w14:textId="77777777"/>
    <w:p w:rsidR="00C324F3" w:rsidP="00D73A62" w:rsidRDefault="00C324F3" w14:paraId="5943CBAA" w14:textId="77777777"/>
    <w:p w:rsidR="00C324F3" w:rsidP="00D73A62" w:rsidRDefault="00C324F3" w14:paraId="18E92BC7" w14:textId="77777777"/>
    <w:p w:rsidR="00C324F3" w:rsidP="00D73A62" w:rsidRDefault="00C324F3" w14:paraId="44411DCD" w14:textId="77777777"/>
    <w:p w:rsidR="00C324F3" w:rsidP="00D73A62" w:rsidRDefault="00C324F3" w14:paraId="11211745" w14:textId="77777777"/>
    <w:p w:rsidR="00C324F3" w:rsidP="00D73A62" w:rsidRDefault="00C324F3" w14:paraId="3D8664B8" w14:textId="77777777"/>
    <w:p w:rsidR="00C324F3" w:rsidP="00D73A62" w:rsidRDefault="00C324F3" w14:paraId="67D2B897" w14:textId="77777777"/>
    <w:p w:rsidR="00C324F3" w:rsidP="00D73A62" w:rsidRDefault="00C324F3" w14:paraId="1A005937" w14:textId="77777777"/>
    <w:p w:rsidR="00C324F3" w:rsidP="00D73A62" w:rsidRDefault="00C324F3" w14:paraId="1A6B5D16" w14:textId="77777777"/>
    <w:p w:rsidR="00C324F3" w:rsidP="00D73A62" w:rsidRDefault="00C324F3" w14:paraId="23DEE11F" w14:textId="77777777"/>
    <w:p w:rsidR="00C324F3" w:rsidP="00D73A62" w:rsidRDefault="00C324F3" w14:paraId="386F2AB8" w14:textId="77777777"/>
    <w:p w:rsidR="00C324F3" w:rsidP="00D73A62" w:rsidRDefault="00C324F3" w14:paraId="1BC6A120" w14:textId="77777777"/>
    <w:p w:rsidR="00C324F3" w:rsidP="00D73A62" w:rsidRDefault="00C324F3" w14:paraId="2E1FF8A8" w14:textId="77777777"/>
    <w:p w:rsidR="00C324F3" w:rsidP="00D73A62" w:rsidRDefault="00C324F3" w14:paraId="1B930912" w14:textId="77777777"/>
    <w:p w:rsidR="00C324F3" w:rsidP="00D73A62" w:rsidRDefault="00C324F3" w14:paraId="72CFA851" w14:textId="77777777"/>
    <w:p w:rsidR="00C324F3" w:rsidP="00D73A62" w:rsidRDefault="00C324F3" w14:paraId="23790EC8" w14:textId="77777777"/>
    <w:p w:rsidR="00C324F3" w:rsidP="00D73A62" w:rsidRDefault="00C324F3" w14:paraId="7638E319" w14:textId="77777777"/>
    <w:p w:rsidR="00C324F3" w:rsidP="00D73A62" w:rsidRDefault="00C324F3" w14:paraId="7F6D2B1E" w14:textId="77777777"/>
    <w:p w:rsidR="00C324F3" w:rsidP="00D73A62" w:rsidRDefault="00C324F3" w14:paraId="1A1C139D" w14:textId="77777777"/>
    <w:p w:rsidR="00C324F3" w:rsidP="00D73A62" w:rsidRDefault="00C324F3" w14:paraId="42292F4C" w14:textId="77777777"/>
    <w:p w:rsidR="00C324F3" w:rsidP="00D73A62" w:rsidRDefault="00C324F3" w14:paraId="41085877" w14:textId="77777777"/>
    <w:p w:rsidR="00C324F3" w:rsidP="00D73A62" w:rsidRDefault="00C324F3" w14:paraId="7836AF9C" w14:textId="77777777"/>
    <w:p w:rsidR="00C324F3" w:rsidP="00D73A62" w:rsidRDefault="00C324F3" w14:paraId="64FBE077" w14:textId="77777777"/>
    <w:p w:rsidR="00C324F3" w:rsidP="00D73A62" w:rsidRDefault="00C324F3" w14:paraId="2DDF2B8B" w14:textId="77777777"/>
    <w:p w:rsidR="00C324F3" w:rsidP="00D73A62" w:rsidRDefault="00C324F3" w14:paraId="6596461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w:fontKey="{049A3C04-ECB7-4FDC-ADB8-AFE5B317B8A7}" r:id="rId1"/>
    <w:embedBold w:fontKey="{23C7E29A-8967-4C1A-9C80-87FFDEABD07D}" r:id="rId2"/>
  </w:font>
  <w:font w:name="Times New Roman">
    <w:panose1 w:val="02020603050405020304"/>
    <w:charset w:val="00"/>
    <w:family w:val="roman"/>
    <w:pitch w:val="variable"/>
    <w:sig w:usb0="E0002EFF" w:usb1="C000785B" w:usb2="00000009" w:usb3="00000000" w:csb0="000001FF" w:csb1="00000000"/>
    <w:embedRegular w:fontKey="{AD60C8C3-F81F-4E8B-B1B6-77994996EA9B}" r:id="rId3"/>
    <w:embedBold w:fontKey="{6D9711E3-A6CE-4C6E-AED9-3225AE5DD03A}" r:id="rId4"/>
    <w:embedItalic w:fontKey="{2B0C2F4A-463B-4C76-A87B-1D636292292E}" r:id="rId5"/>
    <w:embedBoldItalic w:fontKey="{ACD6BD0D-6F19-4E32-A3D8-78A3D6812F87}" r:id="rId6"/>
  </w:font>
  <w:font w:name="Courier New">
    <w:panose1 w:val="02070309020205020404"/>
    <w:charset w:val="00"/>
    <w:family w:val="modern"/>
    <w:pitch w:val="fixed"/>
    <w:sig w:usb0="E0002EFF" w:usb1="C0007843" w:usb2="00000009" w:usb3="00000000" w:csb0="000001FF" w:csb1="00000000"/>
    <w:embedRegular w:fontKey="{7B905AF4-CA56-448D-AA97-13ECA28CC27C}" r:id="rId7"/>
  </w:font>
  <w:font w:name="Wingdings">
    <w:panose1 w:val="05000000000000000000"/>
    <w:charset w:val="02"/>
    <w:family w:val="auto"/>
    <w:pitch w:val="variable"/>
    <w:sig w:usb0="00000000" w:usb1="10000000" w:usb2="00000000" w:usb3="00000000" w:csb0="80000000" w:csb1="00000000"/>
    <w:embedRegular w:fontKey="{18C838C0-7083-4E76-AEF4-6371A5CEBAFF}" r:id="rId8"/>
  </w:font>
  <w:font w:name="AvenirNext LT Pro Regular">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w:fontKey="{1ADA257C-8268-43D5-B210-EA28E5186E85}" r:id="rId9"/>
  </w:font>
  <w:font w:name="Arial">
    <w:panose1 w:val="020B0604020202020204"/>
    <w:charset w:val="00"/>
    <w:family w:val="swiss"/>
    <w:pitch w:val="variable"/>
    <w:sig w:usb0="E0002EFF" w:usb1="C000785B" w:usb2="00000009" w:usb3="00000000" w:csb0="000001FF" w:csb1="00000000"/>
    <w:embedRegular w:fontKey="{53B159E3-94BF-4165-887C-B8ECE7E042B1}" r:id="rId10"/>
    <w:embedBold w:fontKey="{CDBD1351-B1B4-4332-A799-35171AAC9C22}" r:id="rId11"/>
    <w:embedItalic w:fontKey="{63EDED7E-5932-4901-A3EC-95940F2100DA}" r:id="rId12"/>
    <w:embedBoldItalic w:fontKey="{FA4A56AC-981E-45EC-AA8E-D819F7ADA2AA}" r:id="rId13"/>
  </w:font>
  <w:font w:name="Cambria">
    <w:panose1 w:val="02040503050406030204"/>
    <w:charset w:val="00"/>
    <w:family w:val="roman"/>
    <w:pitch w:val="variable"/>
    <w:sig w:usb0="E00006FF" w:usb1="420024FF" w:usb2="02000000" w:usb3="00000000" w:csb0="0000019F" w:csb1="00000000"/>
    <w:embedRegular w:fontKey="{FCAE943A-DE09-4432-A3DF-2A7CFB824999}" r:id="rId14"/>
    <w:embedBold w:fontKey="{0F1B38A0-46A4-4FDD-9D08-CA38DDFA7256}" r:id="rId15"/>
  </w:font>
  <w:font w:name="Calibri">
    <w:panose1 w:val="020F0502020204030204"/>
    <w:charset w:val="00"/>
    <w:family w:val="swiss"/>
    <w:pitch w:val="variable"/>
    <w:sig w:usb0="E4002EFF" w:usb1="C000247B" w:usb2="00000009" w:usb3="00000000" w:csb0="000001FF" w:csb1="00000000"/>
    <w:embedRegular w:fontKey="{BDC3C7BE-EB1E-4310-9DA5-6950FB82F870}" r:id="rId16"/>
    <w:embedBold w:fontKey="{B5881ACE-F122-4B2E-B5E2-2285033F5144}" r:id="rId17"/>
  </w:font>
  <w:font w:name="Tahoma">
    <w:panose1 w:val="020B0604030504040204"/>
    <w:charset w:val="00"/>
    <w:family w:val="swiss"/>
    <w:pitch w:val="variable"/>
    <w:sig w:usb0="E1002EFF" w:usb1="C000605B" w:usb2="00000029" w:usb3="00000000" w:csb0="000101FF" w:csb1="00000000"/>
    <w:embedRegular w:fontKey="{A4C312B5-A674-41A1-A12A-C17C78114E06}" r:id="rId18"/>
  </w:font>
  <w:font w:name="Garamond">
    <w:panose1 w:val="02020404030301010803"/>
    <w:charset w:val="00"/>
    <w:family w:val="roman"/>
    <w:pitch w:val="variable"/>
    <w:sig w:usb0="00000287" w:usb1="00000000" w:usb2="00000000" w:usb3="00000000" w:csb0="0000009F" w:csb1="00000000"/>
    <w:embedBold w:fontKey="{F7B437CF-451F-4E53-906B-4F95D94B42C9}" r:id="rId19"/>
  </w:font>
  <w:font w:name="MS Mincho">
    <w:altName w:val="ＭＳ 明朝"/>
    <w:panose1 w:val="02020609040205080304"/>
    <w:charset w:val="80"/>
    <w:family w:val="modern"/>
    <w:pitch w:val="fixed"/>
    <w:sig w:usb0="E00002FF" w:usb1="6AC7FDFB" w:usb2="08000012" w:usb3="00000000" w:csb0="0002009F" w:csb1="00000000"/>
  </w:font>
  <w:font w:name="AvenirBookFH">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D6952" w:rsidR="00ED1FA4" w:rsidP="00D73A62" w:rsidRDefault="00ED1FA4" w14:paraId="0CE288FD" w14:textId="77777777">
    <w:pPr>
      <w:pStyle w:val="Fuzeile"/>
    </w:pPr>
    <w:r w:rsidRPr="00FD695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324F3" w:rsidP="00D73A62" w:rsidRDefault="00C324F3" w14:paraId="45B5BF61" w14:textId="77777777">
      <w:r>
        <w:separator/>
      </w:r>
    </w:p>
    <w:p w:rsidR="00C324F3" w:rsidP="00D73A62" w:rsidRDefault="00C324F3" w14:paraId="687BCA32" w14:textId="77777777"/>
    <w:p w:rsidR="00C324F3" w:rsidP="00D73A62" w:rsidRDefault="00C324F3" w14:paraId="7008D7D2" w14:textId="77777777"/>
    <w:p w:rsidR="00C324F3" w:rsidP="00D73A62" w:rsidRDefault="00C324F3" w14:paraId="1E4C9691" w14:textId="77777777"/>
    <w:p w:rsidR="00C324F3" w:rsidP="00D73A62" w:rsidRDefault="00C324F3" w14:paraId="7B38F524" w14:textId="77777777"/>
    <w:p w:rsidR="00C324F3" w:rsidP="00D73A62" w:rsidRDefault="00C324F3" w14:paraId="53215652" w14:textId="77777777"/>
    <w:p w:rsidR="00C324F3" w:rsidP="00D73A62" w:rsidRDefault="00C324F3" w14:paraId="40F96586" w14:textId="77777777"/>
    <w:p w:rsidR="00C324F3" w:rsidP="00D73A62" w:rsidRDefault="00C324F3" w14:paraId="3AB8A870" w14:textId="77777777"/>
    <w:p w:rsidR="00C324F3" w:rsidP="00D73A62" w:rsidRDefault="00C324F3" w14:paraId="59229399" w14:textId="77777777"/>
    <w:p w:rsidR="00C324F3" w:rsidP="00D73A62" w:rsidRDefault="00C324F3" w14:paraId="1E85364A" w14:textId="77777777"/>
    <w:p w:rsidR="00C324F3" w:rsidP="00D73A62" w:rsidRDefault="00C324F3" w14:paraId="77808953" w14:textId="77777777"/>
    <w:p w:rsidR="00C324F3" w:rsidP="00D73A62" w:rsidRDefault="00C324F3" w14:paraId="19212A31" w14:textId="77777777"/>
    <w:p w:rsidR="00C324F3" w:rsidP="00D73A62" w:rsidRDefault="00C324F3" w14:paraId="285C6927" w14:textId="77777777"/>
    <w:p w:rsidR="00C324F3" w:rsidP="00D73A62" w:rsidRDefault="00C324F3" w14:paraId="7C3ABE5A" w14:textId="77777777"/>
    <w:p w:rsidR="00C324F3" w:rsidP="00D73A62" w:rsidRDefault="00C324F3" w14:paraId="74A583F2" w14:textId="77777777"/>
    <w:p w:rsidR="00C324F3" w:rsidP="00D73A62" w:rsidRDefault="00C324F3" w14:paraId="0CC3C17F" w14:textId="77777777"/>
    <w:p w:rsidR="00C324F3" w:rsidP="00D73A62" w:rsidRDefault="00C324F3" w14:paraId="4CE2CBE0" w14:textId="77777777"/>
    <w:p w:rsidR="00C324F3" w:rsidP="00D73A62" w:rsidRDefault="00C324F3" w14:paraId="33B426B2" w14:textId="77777777"/>
    <w:p w:rsidR="00C324F3" w:rsidP="00D73A62" w:rsidRDefault="00C324F3" w14:paraId="213D37BC" w14:textId="77777777"/>
    <w:p w:rsidR="00C324F3" w:rsidP="00D73A62" w:rsidRDefault="00C324F3" w14:paraId="448FDC32" w14:textId="77777777"/>
    <w:p w:rsidR="00C324F3" w:rsidP="00D73A62" w:rsidRDefault="00C324F3" w14:paraId="5DFF4D25" w14:textId="77777777"/>
    <w:p w:rsidR="00C324F3" w:rsidP="00D73A62" w:rsidRDefault="00C324F3" w14:paraId="263F5C42" w14:textId="77777777"/>
    <w:p w:rsidR="00C324F3" w:rsidP="00D73A62" w:rsidRDefault="00C324F3" w14:paraId="67C32551" w14:textId="77777777"/>
    <w:p w:rsidR="00C324F3" w:rsidP="00D73A62" w:rsidRDefault="00C324F3" w14:paraId="447B905B" w14:textId="77777777"/>
    <w:p w:rsidR="00C324F3" w:rsidP="00D73A62" w:rsidRDefault="00C324F3" w14:paraId="535DDD88" w14:textId="77777777"/>
    <w:p w:rsidR="00C324F3" w:rsidP="00D73A62" w:rsidRDefault="00C324F3" w14:paraId="53088884" w14:textId="77777777"/>
    <w:p w:rsidR="00C324F3" w:rsidP="00D73A62" w:rsidRDefault="00C324F3" w14:paraId="096A0F31" w14:textId="77777777"/>
    <w:p w:rsidR="00C324F3" w:rsidP="00D73A62" w:rsidRDefault="00C324F3" w14:paraId="44D5791B" w14:textId="77777777"/>
    <w:p w:rsidR="00C324F3" w:rsidP="00D73A62" w:rsidRDefault="00C324F3" w14:paraId="4C93E463" w14:textId="77777777"/>
    <w:p w:rsidR="00C324F3" w:rsidP="00D73A62" w:rsidRDefault="00C324F3" w14:paraId="60AD932A" w14:textId="77777777"/>
    <w:p w:rsidR="00C324F3" w:rsidP="00D73A62" w:rsidRDefault="00C324F3" w14:paraId="7DF38CFE" w14:textId="77777777"/>
    <w:p w:rsidR="00C324F3" w:rsidP="00D73A62" w:rsidRDefault="00C324F3" w14:paraId="0374EB35" w14:textId="77777777"/>
    <w:p w:rsidR="00C324F3" w:rsidP="00D73A62" w:rsidRDefault="00C324F3" w14:paraId="376FF857" w14:textId="77777777"/>
    <w:p w:rsidR="00C324F3" w:rsidP="00D73A62" w:rsidRDefault="00C324F3" w14:paraId="5D970243" w14:textId="77777777"/>
    <w:p w:rsidR="00C324F3" w:rsidP="00D73A62" w:rsidRDefault="00C324F3" w14:paraId="053EAA52" w14:textId="77777777"/>
    <w:p w:rsidR="00C324F3" w:rsidP="00D73A62" w:rsidRDefault="00C324F3" w14:paraId="5018C76E" w14:textId="77777777"/>
    <w:p w:rsidR="00C324F3" w:rsidP="00D73A62" w:rsidRDefault="00C324F3" w14:paraId="61A7B747" w14:textId="77777777"/>
    <w:p w:rsidR="00C324F3" w:rsidP="00D73A62" w:rsidRDefault="00C324F3" w14:paraId="7A2F0358" w14:textId="77777777"/>
    <w:p w:rsidR="00C324F3" w:rsidP="00D73A62" w:rsidRDefault="00C324F3" w14:paraId="78A03E07" w14:textId="77777777"/>
    <w:p w:rsidR="00C324F3" w:rsidP="00D73A62" w:rsidRDefault="00C324F3" w14:paraId="36788483" w14:textId="77777777"/>
    <w:p w:rsidR="00C324F3" w:rsidP="00D73A62" w:rsidRDefault="00C324F3" w14:paraId="488053B5" w14:textId="77777777"/>
  </w:footnote>
  <w:footnote w:type="continuationSeparator" w:id="0">
    <w:p w:rsidR="00C324F3" w:rsidP="00D73A62" w:rsidRDefault="00C324F3" w14:paraId="7C3D34B1" w14:textId="77777777">
      <w:r>
        <w:continuationSeparator/>
      </w:r>
    </w:p>
    <w:p w:rsidR="00C324F3" w:rsidP="00D73A62" w:rsidRDefault="00C324F3" w14:paraId="531B6DCD" w14:textId="77777777"/>
    <w:p w:rsidR="00C324F3" w:rsidP="00D73A62" w:rsidRDefault="00C324F3" w14:paraId="5E5022EB" w14:textId="77777777"/>
    <w:p w:rsidR="00C324F3" w:rsidP="00D73A62" w:rsidRDefault="00C324F3" w14:paraId="43587C38" w14:textId="77777777"/>
    <w:p w:rsidR="00C324F3" w:rsidP="00D73A62" w:rsidRDefault="00C324F3" w14:paraId="34A24AEF" w14:textId="77777777"/>
    <w:p w:rsidR="00C324F3" w:rsidP="00D73A62" w:rsidRDefault="00C324F3" w14:paraId="51217D74" w14:textId="77777777"/>
    <w:p w:rsidR="00C324F3" w:rsidP="00D73A62" w:rsidRDefault="00C324F3" w14:paraId="0CD6A1B0" w14:textId="77777777"/>
    <w:p w:rsidR="00C324F3" w:rsidP="00D73A62" w:rsidRDefault="00C324F3" w14:paraId="2105888C" w14:textId="77777777"/>
    <w:p w:rsidR="00C324F3" w:rsidP="00D73A62" w:rsidRDefault="00C324F3" w14:paraId="6C5431C2" w14:textId="77777777"/>
    <w:p w:rsidR="00C324F3" w:rsidP="00D73A62" w:rsidRDefault="00C324F3" w14:paraId="7505C394" w14:textId="77777777"/>
    <w:p w:rsidR="00C324F3" w:rsidP="00D73A62" w:rsidRDefault="00C324F3" w14:paraId="792CF860" w14:textId="77777777"/>
    <w:p w:rsidR="00C324F3" w:rsidP="00D73A62" w:rsidRDefault="00C324F3" w14:paraId="4D418591" w14:textId="77777777"/>
    <w:p w:rsidR="00C324F3" w:rsidP="00D73A62" w:rsidRDefault="00C324F3" w14:paraId="65ADEDE8" w14:textId="77777777"/>
    <w:p w:rsidR="00C324F3" w:rsidP="00D73A62" w:rsidRDefault="00C324F3" w14:paraId="5C8CBC24" w14:textId="77777777"/>
    <w:p w:rsidR="00C324F3" w:rsidP="00D73A62" w:rsidRDefault="00C324F3" w14:paraId="1E1A8945" w14:textId="77777777"/>
    <w:p w:rsidR="00C324F3" w:rsidP="00D73A62" w:rsidRDefault="00C324F3" w14:paraId="7B10EDE3" w14:textId="77777777"/>
    <w:p w:rsidR="00C324F3" w:rsidP="00D73A62" w:rsidRDefault="00C324F3" w14:paraId="538304CA" w14:textId="77777777"/>
    <w:p w:rsidR="00C324F3" w:rsidP="00D73A62" w:rsidRDefault="00C324F3" w14:paraId="645BA5CD" w14:textId="77777777"/>
    <w:p w:rsidR="00C324F3" w:rsidP="00D73A62" w:rsidRDefault="00C324F3" w14:paraId="2AF4A34F" w14:textId="77777777"/>
    <w:p w:rsidR="00C324F3" w:rsidP="00D73A62" w:rsidRDefault="00C324F3" w14:paraId="0629CE84" w14:textId="77777777"/>
    <w:p w:rsidR="00C324F3" w:rsidP="00D73A62" w:rsidRDefault="00C324F3" w14:paraId="0CE45601" w14:textId="77777777"/>
    <w:p w:rsidR="00C324F3" w:rsidP="00D73A62" w:rsidRDefault="00C324F3" w14:paraId="2EC412BF" w14:textId="77777777"/>
    <w:p w:rsidR="00C324F3" w:rsidP="00D73A62" w:rsidRDefault="00C324F3" w14:paraId="330FED93" w14:textId="77777777"/>
    <w:p w:rsidR="00C324F3" w:rsidP="00D73A62" w:rsidRDefault="00C324F3" w14:paraId="0519DF1F" w14:textId="77777777"/>
    <w:p w:rsidR="00C324F3" w:rsidP="00D73A62" w:rsidRDefault="00C324F3" w14:paraId="4C915D03" w14:textId="77777777"/>
    <w:p w:rsidR="00C324F3" w:rsidP="00D73A62" w:rsidRDefault="00C324F3" w14:paraId="7FAA1121" w14:textId="77777777"/>
    <w:p w:rsidR="00C324F3" w:rsidP="00D73A62" w:rsidRDefault="00C324F3" w14:paraId="3A602569" w14:textId="77777777"/>
    <w:p w:rsidR="00C324F3" w:rsidP="00D73A62" w:rsidRDefault="00C324F3" w14:paraId="158801E4" w14:textId="77777777"/>
    <w:p w:rsidR="00C324F3" w:rsidP="00D73A62" w:rsidRDefault="00C324F3" w14:paraId="1DBD4C04" w14:textId="77777777"/>
    <w:p w:rsidR="00C324F3" w:rsidP="00D73A62" w:rsidRDefault="00C324F3" w14:paraId="0219F42C" w14:textId="77777777"/>
    <w:p w:rsidR="00C324F3" w:rsidP="00D73A62" w:rsidRDefault="00C324F3" w14:paraId="38B8F0BC" w14:textId="77777777"/>
    <w:p w:rsidR="00C324F3" w:rsidP="00D73A62" w:rsidRDefault="00C324F3" w14:paraId="29F83158" w14:textId="77777777"/>
    <w:p w:rsidR="00C324F3" w:rsidP="00D73A62" w:rsidRDefault="00C324F3" w14:paraId="3189CDAB" w14:textId="77777777"/>
    <w:p w:rsidR="00C324F3" w:rsidP="00D73A62" w:rsidRDefault="00C324F3" w14:paraId="0EA3E4A7" w14:textId="77777777"/>
    <w:p w:rsidR="00C324F3" w:rsidP="00D73A62" w:rsidRDefault="00C324F3" w14:paraId="408791BE" w14:textId="77777777"/>
    <w:p w:rsidR="00C324F3" w:rsidP="00D73A62" w:rsidRDefault="00C324F3" w14:paraId="2BEEECE8" w14:textId="77777777"/>
    <w:p w:rsidR="00C324F3" w:rsidP="00D73A62" w:rsidRDefault="00C324F3" w14:paraId="080353AE" w14:textId="77777777"/>
    <w:p w:rsidR="00C324F3" w:rsidP="00D73A62" w:rsidRDefault="00C324F3" w14:paraId="02ADF40F" w14:textId="77777777"/>
    <w:p w:rsidR="00C324F3" w:rsidP="00D73A62" w:rsidRDefault="00C324F3" w14:paraId="66789F9D" w14:textId="77777777"/>
    <w:p w:rsidR="00C324F3" w:rsidP="00D73A62" w:rsidRDefault="00C324F3" w14:paraId="3C9044C5" w14:textId="77777777"/>
    <w:p w:rsidR="00C324F3" w:rsidP="00D73A62" w:rsidRDefault="00C324F3" w14:paraId="05AB1848" w14:textId="77777777"/>
    <w:p w:rsidR="00C324F3" w:rsidP="00D73A62" w:rsidRDefault="00C324F3" w14:paraId="0FCF260D" w14:textId="77777777"/>
    <w:p w:rsidR="00C324F3" w:rsidP="00D73A62" w:rsidRDefault="00C324F3" w14:paraId="18F3746D" w14:textId="77777777"/>
    <w:p w:rsidR="00C324F3" w:rsidP="00D73A62" w:rsidRDefault="00C324F3" w14:paraId="4EC639D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0479C2" w:rsidRDefault="000479C2" w14:paraId="22180821" w14:textId="6D513850">
    <w:pPr>
      <w:pStyle w:val="Kopfzeile"/>
    </w:pPr>
    <w:r>
      <w:tab/>
    </w:r>
    <w:r>
      <w:tab/>
    </w:r>
    <w:r>
      <w:rPr>
        <w:noProof/>
      </w:rPr>
      <w:drawing>
        <wp:inline distT="0" distB="0" distL="0" distR="0" wp14:anchorId="0DE33FBF" wp14:editId="68F07F51">
          <wp:extent cx="1990725" cy="590550"/>
          <wp:effectExtent l="0" t="0" r="9525"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5905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7EF3A2"/>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6DE0A11E"/>
    <w:lvl w:ilvl="0">
      <w:start w:val="1"/>
      <w:numFmt w:val="decimal"/>
      <w:lvlText w:val="%1."/>
      <w:lvlJc w:val="left"/>
      <w:pPr>
        <w:tabs>
          <w:tab w:val="num" w:pos="1209"/>
        </w:tabs>
        <w:ind w:left="1209" w:hanging="360"/>
      </w:pPr>
    </w:lvl>
  </w:abstractNum>
  <w:abstractNum w:abstractNumId="2" w15:restartNumberingAfterBreak="0">
    <w:nsid w:val="FFFFFF7E"/>
    <w:multiLevelType w:val="hybridMultilevel"/>
    <w:tmpl w:val="A7F029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069ABE"/>
    <w:lvl w:ilvl="0">
      <w:start w:val="1"/>
      <w:numFmt w:val="decimal"/>
      <w:lvlText w:val="%1."/>
      <w:lvlJc w:val="left"/>
      <w:pPr>
        <w:tabs>
          <w:tab w:val="num" w:pos="643"/>
        </w:tabs>
        <w:ind w:left="643" w:hanging="360"/>
      </w:pPr>
    </w:lvl>
  </w:abstractNum>
  <w:abstractNum w:abstractNumId="4" w15:restartNumberingAfterBreak="0">
    <w:nsid w:val="FFFFFF80"/>
    <w:multiLevelType w:val="hybridMultilevel"/>
    <w:tmpl w:val="524EF33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multilevel"/>
    <w:tmpl w:val="85FA61D2"/>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multilevel"/>
    <w:tmpl w:val="7B561DFA"/>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hybridMultilevel"/>
    <w:tmpl w:val="9AAEB09A"/>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hybridMultilevel"/>
    <w:tmpl w:val="6CC0A2C0"/>
    <w:lvl w:ilvl="0">
      <w:start w:val="1"/>
      <w:numFmt w:val="decimal"/>
      <w:lvlText w:val="%1."/>
      <w:lvlJc w:val="left"/>
      <w:pPr>
        <w:tabs>
          <w:tab w:val="num" w:pos="360"/>
        </w:tabs>
        <w:ind w:left="360" w:hanging="360"/>
      </w:pPr>
    </w:lvl>
  </w:abstractNum>
  <w:abstractNum w:abstractNumId="9" w15:restartNumberingAfterBreak="0">
    <w:nsid w:val="FFFFFF89"/>
    <w:multiLevelType w:val="hybridMultilevel"/>
    <w:tmpl w:val="BB4C0162"/>
    <w:lvl w:ilvl="0">
      <w:start w:val="1"/>
      <w:numFmt w:val="bullet"/>
      <w:pStyle w:val="Aufzhlungszeichen"/>
      <w:lvlText w:val=""/>
      <w:lvlJc w:val="left"/>
      <w:pPr>
        <w:tabs>
          <w:tab w:val="num" w:pos="360"/>
        </w:tabs>
        <w:ind w:left="360" w:hanging="360"/>
      </w:pPr>
      <w:rPr>
        <w:rFonts w:hint="default" w:ascii="Symbol" w:hAnsi="Symbol"/>
      </w:rPr>
    </w:lvl>
  </w:abstractNum>
  <w:abstractNum w:abstractNumId="10" w15:restartNumberingAfterBreak="0">
    <w:nsid w:val="00BE1CA5"/>
    <w:multiLevelType w:val="hybridMultilevel"/>
    <w:tmpl w:val="553C6D9A"/>
    <w:lvl w:ilvl="0" w:tplc="0407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11" w15:restartNumberingAfterBreak="0">
    <w:nsid w:val="05787DE3"/>
    <w:multiLevelType w:val="hybridMultilevel"/>
    <w:tmpl w:val="67A0DC3C"/>
    <w:lvl w:ilvl="0" w:tplc="77DA5A42">
      <w:start w:val="1"/>
      <w:numFmt w:val="decimal"/>
      <w:pStyle w:val="berschrift1"/>
      <w:lvlText w:val="%1."/>
      <w:lvlJc w:val="left"/>
      <w:pPr>
        <w:tabs>
          <w:tab w:val="num" w:pos="720"/>
        </w:tabs>
        <w:ind w:left="720" w:hanging="360"/>
      </w:pPr>
      <w:rPr>
        <w:rFonts w:cs="Times New Roman"/>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CF6693D"/>
    <w:multiLevelType w:val="hybridMultilevel"/>
    <w:tmpl w:val="4A54CC30"/>
    <w:lvl w:ilvl="0" w:tplc="04070001">
      <w:start w:val="1"/>
      <w:numFmt w:val="bullet"/>
      <w:lvlText w:val=""/>
      <w:lvlJc w:val="left"/>
      <w:pPr>
        <w:ind w:left="1438" w:hanging="360"/>
      </w:pPr>
      <w:rPr>
        <w:rFonts w:hint="default" w:ascii="Symbol" w:hAnsi="Symbol"/>
      </w:rPr>
    </w:lvl>
    <w:lvl w:ilvl="1" w:tplc="04070003" w:tentative="1">
      <w:start w:val="1"/>
      <w:numFmt w:val="bullet"/>
      <w:lvlText w:val="o"/>
      <w:lvlJc w:val="left"/>
      <w:pPr>
        <w:ind w:left="2158" w:hanging="360"/>
      </w:pPr>
      <w:rPr>
        <w:rFonts w:hint="default" w:ascii="Courier New" w:hAnsi="Courier New" w:cs="Courier New"/>
      </w:rPr>
    </w:lvl>
    <w:lvl w:ilvl="2" w:tplc="04070005" w:tentative="1">
      <w:start w:val="1"/>
      <w:numFmt w:val="bullet"/>
      <w:lvlText w:val=""/>
      <w:lvlJc w:val="left"/>
      <w:pPr>
        <w:ind w:left="2878" w:hanging="360"/>
      </w:pPr>
      <w:rPr>
        <w:rFonts w:hint="default" w:ascii="Wingdings" w:hAnsi="Wingdings"/>
      </w:rPr>
    </w:lvl>
    <w:lvl w:ilvl="3" w:tplc="04070001" w:tentative="1">
      <w:start w:val="1"/>
      <w:numFmt w:val="bullet"/>
      <w:lvlText w:val=""/>
      <w:lvlJc w:val="left"/>
      <w:pPr>
        <w:ind w:left="3598" w:hanging="360"/>
      </w:pPr>
      <w:rPr>
        <w:rFonts w:hint="default" w:ascii="Symbol" w:hAnsi="Symbol"/>
      </w:rPr>
    </w:lvl>
    <w:lvl w:ilvl="4" w:tplc="04070003" w:tentative="1">
      <w:start w:val="1"/>
      <w:numFmt w:val="bullet"/>
      <w:lvlText w:val="o"/>
      <w:lvlJc w:val="left"/>
      <w:pPr>
        <w:ind w:left="4318" w:hanging="360"/>
      </w:pPr>
      <w:rPr>
        <w:rFonts w:hint="default" w:ascii="Courier New" w:hAnsi="Courier New" w:cs="Courier New"/>
      </w:rPr>
    </w:lvl>
    <w:lvl w:ilvl="5" w:tplc="04070005" w:tentative="1">
      <w:start w:val="1"/>
      <w:numFmt w:val="bullet"/>
      <w:lvlText w:val=""/>
      <w:lvlJc w:val="left"/>
      <w:pPr>
        <w:ind w:left="5038" w:hanging="360"/>
      </w:pPr>
      <w:rPr>
        <w:rFonts w:hint="default" w:ascii="Wingdings" w:hAnsi="Wingdings"/>
      </w:rPr>
    </w:lvl>
    <w:lvl w:ilvl="6" w:tplc="04070001" w:tentative="1">
      <w:start w:val="1"/>
      <w:numFmt w:val="bullet"/>
      <w:lvlText w:val=""/>
      <w:lvlJc w:val="left"/>
      <w:pPr>
        <w:ind w:left="5758" w:hanging="360"/>
      </w:pPr>
      <w:rPr>
        <w:rFonts w:hint="default" w:ascii="Symbol" w:hAnsi="Symbol"/>
      </w:rPr>
    </w:lvl>
    <w:lvl w:ilvl="7" w:tplc="04070003" w:tentative="1">
      <w:start w:val="1"/>
      <w:numFmt w:val="bullet"/>
      <w:lvlText w:val="o"/>
      <w:lvlJc w:val="left"/>
      <w:pPr>
        <w:ind w:left="6478" w:hanging="360"/>
      </w:pPr>
      <w:rPr>
        <w:rFonts w:hint="default" w:ascii="Courier New" w:hAnsi="Courier New" w:cs="Courier New"/>
      </w:rPr>
    </w:lvl>
    <w:lvl w:ilvl="8" w:tplc="04070005" w:tentative="1">
      <w:start w:val="1"/>
      <w:numFmt w:val="bullet"/>
      <w:lvlText w:val=""/>
      <w:lvlJc w:val="left"/>
      <w:pPr>
        <w:ind w:left="7198" w:hanging="360"/>
      </w:pPr>
      <w:rPr>
        <w:rFonts w:hint="default" w:ascii="Wingdings" w:hAnsi="Wingdings"/>
      </w:rPr>
    </w:lvl>
  </w:abstractNum>
  <w:abstractNum w:abstractNumId="13" w15:restartNumberingAfterBreak="0">
    <w:nsid w:val="13F01843"/>
    <w:multiLevelType w:val="hybridMultilevel"/>
    <w:tmpl w:val="0226A3FA"/>
    <w:lvl w:ilvl="0" w:tplc="C0CA90C0">
      <w:start w:val="1"/>
      <w:numFmt w:val="bullet"/>
      <w:pStyle w:val="Aufzhlung"/>
      <w:lvlText w:val=""/>
      <w:lvlJc w:val="left"/>
      <w:pPr>
        <w:tabs>
          <w:tab w:val="num" w:pos="360"/>
        </w:tabs>
        <w:ind w:left="360" w:hanging="360"/>
      </w:pPr>
      <w:rPr>
        <w:rFonts w:hint="default" w:ascii="Symbol" w:hAnsi="Symbol"/>
        <w:b/>
        <w:i w:val="0"/>
      </w:rPr>
    </w:lvl>
    <w:lvl w:ilvl="1" w:tplc="30EAD344">
      <w:start w:val="1"/>
      <w:numFmt w:val="decimal"/>
      <w:lvlText w:val="%2."/>
      <w:lvlJc w:val="left"/>
      <w:pPr>
        <w:tabs>
          <w:tab w:val="num" w:pos="397"/>
        </w:tabs>
        <w:ind w:left="397" w:hanging="397"/>
      </w:pPr>
      <w:rPr>
        <w:rFonts w:hint="default" w:ascii="AvenirNext LT Pro Regular" w:hAnsi="AvenirNext LT Pro Regular" w:cs="Times New Roman"/>
        <w:b w:val="0"/>
        <w:i w:val="0"/>
        <w:sz w:val="20"/>
        <w:szCs w:val="20"/>
      </w:rPr>
    </w:lvl>
    <w:lvl w:ilvl="2" w:tplc="B9128546">
      <w:start w:val="1"/>
      <w:numFmt w:val="lowerLetter"/>
      <w:lvlText w:val="%3)"/>
      <w:lvlJc w:val="left"/>
      <w:pPr>
        <w:tabs>
          <w:tab w:val="num" w:pos="2160"/>
        </w:tabs>
        <w:ind w:left="2160" w:hanging="360"/>
      </w:pPr>
      <w:rPr>
        <w:rFonts w:hint="default" w:cs="Times New Roman"/>
      </w:rPr>
    </w:lvl>
    <w:lvl w:ilvl="3" w:tplc="0407000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9276B9D"/>
    <w:multiLevelType w:val="hybridMultilevel"/>
    <w:tmpl w:val="038ED262"/>
    <w:lvl w:ilvl="0">
      <w:start w:val="1"/>
      <w:numFmt w:val="decimal"/>
      <w:pStyle w:val="Formatvorlageberschrift1LateinTimesNewRomanZeilenabstandMin1"/>
      <w:lvlText w:val="%1."/>
      <w:lvlJc w:val="left"/>
      <w:pPr>
        <w:tabs>
          <w:tab w:val="num" w:pos="720"/>
        </w:tabs>
        <w:ind w:left="720" w:hanging="360"/>
      </w:pPr>
      <w:rPr>
        <w:rFonts w:cs="Times New Roman"/>
      </w:rPr>
    </w:lvl>
    <w:lvl w:ilvl="1">
      <w:start w:val="1"/>
      <w:numFmt w:val="decimal"/>
      <w:isLgl/>
      <w:lvlText w:val="%1.%2"/>
      <w:lvlJc w:val="left"/>
      <w:pPr>
        <w:ind w:left="1080" w:hanging="720"/>
      </w:pPr>
      <w:rPr>
        <w:rFonts w:hint="default" w:cs="Times New Roman"/>
      </w:rPr>
    </w:lvl>
    <w:lvl w:ilvl="2">
      <w:start w:val="1"/>
      <w:numFmt w:val="decimal"/>
      <w:isLgl/>
      <w:lvlText w:val="%1.%2.%3"/>
      <w:lvlJc w:val="left"/>
      <w:pPr>
        <w:ind w:left="1288" w:hanging="720"/>
      </w:pPr>
      <w:rPr>
        <w:rFonts w:hint="default" w:cs="Times New Roman"/>
      </w:rPr>
    </w:lvl>
    <w:lvl w:ilvl="3">
      <w:start w:val="1"/>
      <w:numFmt w:val="decimal"/>
      <w:isLgl/>
      <w:lvlText w:val="%1.%2.%3.%4"/>
      <w:lvlJc w:val="left"/>
      <w:pPr>
        <w:ind w:left="1440" w:hanging="1080"/>
      </w:pPr>
      <w:rPr>
        <w:rFonts w:hint="default" w:cs="Times New Roman"/>
      </w:rPr>
    </w:lvl>
    <w:lvl w:ilvl="4">
      <w:start w:val="1"/>
      <w:numFmt w:val="decimal"/>
      <w:isLgl/>
      <w:lvlText w:val="%1.%2.%3.%4.%5"/>
      <w:lvlJc w:val="left"/>
      <w:pPr>
        <w:ind w:left="1800" w:hanging="1440"/>
      </w:pPr>
      <w:rPr>
        <w:rFonts w:hint="default" w:cs="Times New Roman"/>
      </w:rPr>
    </w:lvl>
    <w:lvl w:ilvl="5">
      <w:start w:val="1"/>
      <w:numFmt w:val="decimal"/>
      <w:isLgl/>
      <w:lvlText w:val="%1.%2.%3.%4.%5.%6"/>
      <w:lvlJc w:val="left"/>
      <w:pPr>
        <w:ind w:left="1800" w:hanging="1440"/>
      </w:pPr>
      <w:rPr>
        <w:rFonts w:hint="default" w:cs="Times New Roman"/>
      </w:rPr>
    </w:lvl>
    <w:lvl w:ilvl="6">
      <w:start w:val="1"/>
      <w:numFmt w:val="decimal"/>
      <w:isLgl/>
      <w:lvlText w:val="%1.%2.%3.%4.%5.%6.%7"/>
      <w:lvlJc w:val="left"/>
      <w:pPr>
        <w:ind w:left="2160" w:hanging="1800"/>
      </w:pPr>
      <w:rPr>
        <w:rFonts w:hint="default" w:cs="Times New Roman"/>
      </w:rPr>
    </w:lvl>
    <w:lvl w:ilvl="7">
      <w:start w:val="1"/>
      <w:numFmt w:val="decimal"/>
      <w:isLgl/>
      <w:lvlText w:val="%1.%2.%3.%4.%5.%6.%7.%8"/>
      <w:lvlJc w:val="left"/>
      <w:pPr>
        <w:ind w:left="2160" w:hanging="1800"/>
      </w:pPr>
      <w:rPr>
        <w:rFonts w:hint="default" w:cs="Times New Roman"/>
      </w:rPr>
    </w:lvl>
    <w:lvl w:ilvl="8">
      <w:start w:val="1"/>
      <w:numFmt w:val="decimal"/>
      <w:isLgl/>
      <w:lvlText w:val="%1.%2.%3.%4.%5.%6.%7.%8.%9"/>
      <w:lvlJc w:val="left"/>
      <w:pPr>
        <w:ind w:left="2520" w:hanging="2160"/>
      </w:pPr>
      <w:rPr>
        <w:rFonts w:hint="default" w:cs="Times New Roman"/>
      </w:rPr>
    </w:lvl>
  </w:abstractNum>
  <w:abstractNum w:abstractNumId="15" w15:restartNumberingAfterBreak="0">
    <w:nsid w:val="2C520765"/>
    <w:multiLevelType w:val="hybridMultilevel"/>
    <w:tmpl w:val="1F6E3A26"/>
    <w:lvl w:ilvl="0" w:tplc="0DEA46EC">
      <w:start w:val="1"/>
      <w:numFmt w:val="bullet"/>
      <w:pStyle w:val="Listenabsatz1"/>
      <w:lvlText w:val=""/>
      <w:lvlJc w:val="left"/>
      <w:pPr>
        <w:ind w:left="1437" w:hanging="360"/>
      </w:pPr>
      <w:rPr>
        <w:rFonts w:hint="default" w:ascii="Symbol" w:hAnsi="Symbol"/>
      </w:rPr>
    </w:lvl>
    <w:lvl w:ilvl="1" w:tplc="08070003" w:tentative="1">
      <w:start w:val="1"/>
      <w:numFmt w:val="bullet"/>
      <w:lvlText w:val="o"/>
      <w:lvlJc w:val="left"/>
      <w:pPr>
        <w:ind w:left="2160" w:hanging="360"/>
      </w:pPr>
      <w:rPr>
        <w:rFonts w:hint="default" w:ascii="Courier New" w:hAnsi="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rPr>
    </w:lvl>
    <w:lvl w:ilvl="8" w:tplc="08070005" w:tentative="1">
      <w:start w:val="1"/>
      <w:numFmt w:val="bullet"/>
      <w:lvlText w:val=""/>
      <w:lvlJc w:val="left"/>
      <w:pPr>
        <w:ind w:left="7200" w:hanging="360"/>
      </w:pPr>
      <w:rPr>
        <w:rFonts w:hint="default" w:ascii="Wingdings" w:hAnsi="Wingdings"/>
      </w:rPr>
    </w:lvl>
  </w:abstractNum>
  <w:abstractNum w:abstractNumId="16" w15:restartNumberingAfterBreak="0">
    <w:nsid w:val="41B03A8F"/>
    <w:multiLevelType w:val="hybridMultilevel"/>
    <w:tmpl w:val="90AA4DB4"/>
    <w:lvl w:ilvl="0" w:tplc="0407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17" w15:restartNumberingAfterBreak="0">
    <w:nsid w:val="50744857"/>
    <w:multiLevelType w:val="hybridMultilevel"/>
    <w:tmpl w:val="8F509646"/>
    <w:lvl w:ilvl="0" w:tplc="8BE8C01C">
      <w:start w:val="1"/>
      <w:numFmt w:val="bullet"/>
      <w:pStyle w:val="Listenabsatz2"/>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8" w15:restartNumberingAfterBreak="0">
    <w:nsid w:val="569F5751"/>
    <w:multiLevelType w:val="hybridMultilevel"/>
    <w:tmpl w:val="0D6409F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9" w15:restartNumberingAfterBreak="0">
    <w:nsid w:val="5AFA710E"/>
    <w:multiLevelType w:val="hybridMultilevel"/>
    <w:tmpl w:val="E258E8B0"/>
    <w:lvl w:ilvl="0" w:tplc="0407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20" w15:restartNumberingAfterBreak="0">
    <w:nsid w:val="63544731"/>
    <w:multiLevelType w:val="hybridMultilevel"/>
    <w:tmpl w:val="9FCAB078"/>
    <w:lvl w:ilvl="0" w:tplc="7B7CC2BE">
      <w:start w:val="1"/>
      <w:numFmt w:val="bullet"/>
      <w:pStyle w:val="Spiegel"/>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21" w15:restartNumberingAfterBreak="0">
    <w:nsid w:val="63D0776C"/>
    <w:multiLevelType w:val="hybridMultilevel"/>
    <w:tmpl w:val="6820F05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2" w15:restartNumberingAfterBreak="0">
    <w:nsid w:val="7AE86476"/>
    <w:multiLevelType w:val="multilevel"/>
    <w:tmpl w:val="047A3E6E"/>
    <w:lvl w:ilvl="0">
      <w:start w:val="1"/>
      <w:numFmt w:val="decimal"/>
      <w:lvlText w:val="%1"/>
      <w:lvlJc w:val="left"/>
      <w:pPr>
        <w:tabs>
          <w:tab w:val="num" w:pos="0"/>
        </w:tabs>
        <w:ind w:left="432" w:hanging="432"/>
      </w:pPr>
      <w:rPr>
        <w:rFonts w:hint="default" w:cs="Times New Roman"/>
      </w:rPr>
    </w:lvl>
    <w:lvl w:ilvl="1">
      <w:start w:val="1"/>
      <w:numFmt w:val="decimal"/>
      <w:lvlText w:val="%1.%2"/>
      <w:lvlJc w:val="left"/>
      <w:pPr>
        <w:tabs>
          <w:tab w:val="num" w:pos="1844"/>
        </w:tabs>
        <w:ind w:left="2420" w:hanging="576"/>
      </w:pPr>
      <w:rPr>
        <w:rFonts w:hint="default" w:cs="Times New Roman"/>
      </w:rPr>
    </w:lvl>
    <w:lvl w:ilvl="2">
      <w:start w:val="1"/>
      <w:numFmt w:val="decimal"/>
      <w:lvlText w:val="%1.%2.%3"/>
      <w:lvlJc w:val="left"/>
      <w:pPr>
        <w:tabs>
          <w:tab w:val="num" w:pos="0"/>
        </w:tabs>
        <w:ind w:left="720" w:hanging="720"/>
      </w:pPr>
      <w:rPr>
        <w:rFonts w:hint="default" w:cs="Times New Roman"/>
      </w:rPr>
    </w:lvl>
    <w:lvl w:ilvl="3">
      <w:start w:val="1"/>
      <w:numFmt w:val="decimal"/>
      <w:lvlText w:val="%1.%2.%3.%4"/>
      <w:lvlJc w:val="left"/>
      <w:pPr>
        <w:tabs>
          <w:tab w:val="num" w:pos="0"/>
        </w:tabs>
        <w:ind w:left="864" w:hanging="864"/>
      </w:pPr>
      <w:rPr>
        <w:rFonts w:hint="default" w:cs="Times New Roman"/>
        <w:b w:val="0"/>
        <w:bCs w:val="0"/>
        <w:i w:val="0"/>
        <w:iCs w:val="0"/>
        <w:caps w:val="0"/>
        <w:smallCaps w:val="0"/>
        <w:strike w:val="0"/>
        <w:dstrike w:val="0"/>
        <w:vanish w:val="0"/>
        <w:color w:val="000000"/>
        <w:spacing w:val="0"/>
        <w:kern w:val="0"/>
        <w:position w:val="0"/>
        <w:u w:val="none"/>
        <w:vertAlign w:val="baseline"/>
      </w:rPr>
    </w:lvl>
    <w:lvl w:ilvl="4">
      <w:start w:val="1"/>
      <w:numFmt w:val="decimal"/>
      <w:pStyle w:val="berschrift5"/>
      <w:lvlText w:val="%1.%2.%3.%4.%5"/>
      <w:lvlJc w:val="left"/>
      <w:pPr>
        <w:tabs>
          <w:tab w:val="num" w:pos="0"/>
        </w:tabs>
        <w:ind w:left="1008" w:hanging="1008"/>
      </w:pPr>
      <w:rPr>
        <w:rFonts w:hint="default" w:cs="Times New Roman"/>
      </w:rPr>
    </w:lvl>
    <w:lvl w:ilvl="5">
      <w:start w:val="1"/>
      <w:numFmt w:val="decimal"/>
      <w:lvlText w:val="%1.%2.%3.%4.%5.%6"/>
      <w:lvlJc w:val="left"/>
      <w:pPr>
        <w:tabs>
          <w:tab w:val="num" w:pos="0"/>
        </w:tabs>
        <w:ind w:left="1152" w:hanging="1152"/>
      </w:pPr>
      <w:rPr>
        <w:rFonts w:hint="default" w:cs="Times New Roman"/>
      </w:rPr>
    </w:lvl>
    <w:lvl w:ilvl="6">
      <w:start w:val="1"/>
      <w:numFmt w:val="decimal"/>
      <w:lvlText w:val="%1.%2.%3.%4.%5.%6.%7"/>
      <w:lvlJc w:val="left"/>
      <w:pPr>
        <w:tabs>
          <w:tab w:val="num" w:pos="0"/>
        </w:tabs>
        <w:ind w:left="1296" w:hanging="1296"/>
      </w:pPr>
      <w:rPr>
        <w:rFonts w:hint="default" w:cs="Times New Roman"/>
      </w:rPr>
    </w:lvl>
    <w:lvl w:ilvl="7">
      <w:start w:val="1"/>
      <w:numFmt w:val="decimal"/>
      <w:lvlText w:val="%1.%2.%3.%4.%5.%6.%7.%8"/>
      <w:lvlJc w:val="left"/>
      <w:pPr>
        <w:tabs>
          <w:tab w:val="num" w:pos="0"/>
        </w:tabs>
        <w:ind w:left="1440" w:hanging="1440"/>
      </w:pPr>
      <w:rPr>
        <w:rFonts w:hint="default" w:cs="Times New Roman"/>
      </w:rPr>
    </w:lvl>
    <w:lvl w:ilvl="8">
      <w:start w:val="1"/>
      <w:numFmt w:val="decimal"/>
      <w:lvlText w:val="%1.%2.%3.%4.%5.%6.%7.%8.%9"/>
      <w:lvlJc w:val="left"/>
      <w:pPr>
        <w:tabs>
          <w:tab w:val="num" w:pos="0"/>
        </w:tabs>
        <w:ind w:left="1584" w:hanging="1584"/>
      </w:pPr>
      <w:rPr>
        <w:rFonts w:hint="default" w:cs="Times New Roman"/>
      </w:rPr>
    </w:lvl>
  </w:abstractNum>
  <w:abstractNum w:abstractNumId="23" w15:restartNumberingAfterBreak="0">
    <w:nsid w:val="7EA97453"/>
    <w:multiLevelType w:val="multilevel"/>
    <w:tmpl w:val="75DE2B14"/>
    <w:lvl w:ilvl="0">
      <w:start w:val="1"/>
      <w:numFmt w:val="decimal"/>
      <w:pStyle w:val="berschrift10"/>
      <w:lvlText w:val="%1."/>
      <w:lvlJc w:val="left"/>
      <w:pPr>
        <w:tabs>
          <w:tab w:val="num" w:pos="502"/>
        </w:tabs>
        <w:ind w:left="502" w:hanging="360"/>
      </w:pPr>
      <w:rPr>
        <w:rFonts w:cs="Times New Roman"/>
      </w:rPr>
    </w:lvl>
    <w:lvl w:ilvl="1">
      <w:start w:val="1"/>
      <w:numFmt w:val="decimal"/>
      <w:pStyle w:val="berschrift2"/>
      <w:isLgl/>
      <w:lvlText w:val="%1.%2"/>
      <w:lvlJc w:val="left"/>
      <w:pPr>
        <w:ind w:left="1080" w:hanging="720"/>
      </w:pPr>
      <w:rPr>
        <w:rFonts w:hint="default" w:cs="Times New Roman"/>
      </w:rPr>
    </w:lvl>
    <w:lvl w:ilvl="2">
      <w:start w:val="1"/>
      <w:numFmt w:val="decimal"/>
      <w:pStyle w:val="berschrift3"/>
      <w:isLgl/>
      <w:lvlText w:val="%1.%2.%3"/>
      <w:lvlJc w:val="left"/>
      <w:pPr>
        <w:ind w:left="1080" w:hanging="720"/>
      </w:pPr>
      <w:rPr>
        <w:rFonts w:hint="default" w:cs="Times New Roman"/>
      </w:rPr>
    </w:lvl>
    <w:lvl w:ilvl="3">
      <w:start w:val="1"/>
      <w:numFmt w:val="decimal"/>
      <w:pStyle w:val="berschrift4"/>
      <w:isLgl/>
      <w:lvlText w:val="%1.%2.%3.%4"/>
      <w:lvlJc w:val="left"/>
      <w:pPr>
        <w:ind w:left="1440" w:hanging="1080"/>
      </w:pPr>
      <w:rPr>
        <w:rFonts w:hint="default" w:cs="Times New Roman"/>
      </w:rPr>
    </w:lvl>
    <w:lvl w:ilvl="4">
      <w:start w:val="1"/>
      <w:numFmt w:val="decimal"/>
      <w:isLgl/>
      <w:lvlText w:val="%1.%2.%3.%4.%5"/>
      <w:lvlJc w:val="left"/>
      <w:pPr>
        <w:ind w:left="1800" w:hanging="1440"/>
      </w:pPr>
      <w:rPr>
        <w:rFonts w:hint="default" w:cs="Times New Roman"/>
      </w:rPr>
    </w:lvl>
    <w:lvl w:ilvl="5">
      <w:start w:val="1"/>
      <w:numFmt w:val="decimal"/>
      <w:isLgl/>
      <w:lvlText w:val="%1.%2.%3.%4.%5.%6"/>
      <w:lvlJc w:val="left"/>
      <w:pPr>
        <w:ind w:left="1800" w:hanging="1440"/>
      </w:pPr>
      <w:rPr>
        <w:rFonts w:hint="default" w:cs="Times New Roman"/>
      </w:rPr>
    </w:lvl>
    <w:lvl w:ilvl="6">
      <w:start w:val="1"/>
      <w:numFmt w:val="decimal"/>
      <w:isLgl/>
      <w:lvlText w:val="%1.%2.%3.%4.%5.%6.%7"/>
      <w:lvlJc w:val="left"/>
      <w:pPr>
        <w:ind w:left="2160" w:hanging="1800"/>
      </w:pPr>
      <w:rPr>
        <w:rFonts w:hint="default" w:cs="Times New Roman"/>
      </w:rPr>
    </w:lvl>
    <w:lvl w:ilvl="7">
      <w:start w:val="1"/>
      <w:numFmt w:val="decimal"/>
      <w:isLgl/>
      <w:lvlText w:val="%1.%2.%3.%4.%5.%6.%7.%8"/>
      <w:lvlJc w:val="left"/>
      <w:pPr>
        <w:ind w:left="2160" w:hanging="1800"/>
      </w:pPr>
      <w:rPr>
        <w:rFonts w:hint="default" w:cs="Times New Roman"/>
      </w:rPr>
    </w:lvl>
    <w:lvl w:ilvl="8">
      <w:start w:val="1"/>
      <w:numFmt w:val="decimal"/>
      <w:isLgl/>
      <w:lvlText w:val="%1.%2.%3.%4.%5.%6.%7.%8.%9"/>
      <w:lvlJc w:val="left"/>
      <w:pPr>
        <w:ind w:left="2520" w:hanging="2160"/>
      </w:pPr>
      <w:rPr>
        <w:rFonts w:hint="default" w:cs="Times New Roman"/>
      </w:rPr>
    </w:lvl>
  </w:abstractNum>
  <w:num w:numId="1">
    <w:abstractNumId w:val="22"/>
  </w:num>
  <w:num w:numId="2">
    <w:abstractNumId w:val="15"/>
  </w:num>
  <w:num w:numId="3">
    <w:abstractNumId w:val="9"/>
  </w:num>
  <w:num w:numId="4">
    <w:abstractNumId w:val="11"/>
  </w:num>
  <w:num w:numId="5">
    <w:abstractNumId w:val="14"/>
  </w:num>
  <w:num w:numId="6">
    <w:abstractNumId w:val="23"/>
  </w:num>
  <w:num w:numId="7">
    <w:abstractNumId w:val="17"/>
  </w:num>
  <w:num w:numId="8">
    <w:abstractNumId w:val="20"/>
  </w:num>
  <w:num w:numId="9">
    <w:abstractNumId w:val="13"/>
  </w:num>
  <w:num w:numId="10">
    <w:abstractNumId w:val="18"/>
  </w:num>
  <w:num w:numId="11">
    <w:abstractNumId w:val="12"/>
  </w:num>
  <w:num w:numId="12">
    <w:abstractNumId w:val="21"/>
  </w:num>
  <w:num w:numId="13">
    <w:abstractNumId w:val="16"/>
  </w:num>
  <w:num w:numId="14">
    <w:abstractNumId w:val="1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0"/>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embedTrueTypeFonts/>
  <w:embedSystemFonts/>
  <w:attachedTemplate r:id="rId1"/>
  <w:defaultTabStop w:val="0"/>
  <w:autoHyphenation/>
  <w:hyphenationZone w:val="425"/>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754"/>
    <w:rsid w:val="0000161F"/>
    <w:rsid w:val="00004F38"/>
    <w:rsid w:val="00005AA3"/>
    <w:rsid w:val="00007AD5"/>
    <w:rsid w:val="00011E14"/>
    <w:rsid w:val="00013538"/>
    <w:rsid w:val="00016154"/>
    <w:rsid w:val="000209A0"/>
    <w:rsid w:val="0002281A"/>
    <w:rsid w:val="000231C9"/>
    <w:rsid w:val="000249A4"/>
    <w:rsid w:val="00027E51"/>
    <w:rsid w:val="00030B11"/>
    <w:rsid w:val="00033466"/>
    <w:rsid w:val="000357F0"/>
    <w:rsid w:val="00036D26"/>
    <w:rsid w:val="0004024F"/>
    <w:rsid w:val="000432E4"/>
    <w:rsid w:val="000479C2"/>
    <w:rsid w:val="00051941"/>
    <w:rsid w:val="00051EC8"/>
    <w:rsid w:val="00052829"/>
    <w:rsid w:val="000532F8"/>
    <w:rsid w:val="0005493D"/>
    <w:rsid w:val="00055F1A"/>
    <w:rsid w:val="000561A6"/>
    <w:rsid w:val="00057681"/>
    <w:rsid w:val="00057E96"/>
    <w:rsid w:val="00061792"/>
    <w:rsid w:val="00062826"/>
    <w:rsid w:val="000671ED"/>
    <w:rsid w:val="00067CD8"/>
    <w:rsid w:val="00067D9D"/>
    <w:rsid w:val="000701A3"/>
    <w:rsid w:val="00071F32"/>
    <w:rsid w:val="00074D2B"/>
    <w:rsid w:val="00075BFB"/>
    <w:rsid w:val="00075F6A"/>
    <w:rsid w:val="00077A85"/>
    <w:rsid w:val="000814D1"/>
    <w:rsid w:val="00081F36"/>
    <w:rsid w:val="000826E3"/>
    <w:rsid w:val="00083704"/>
    <w:rsid w:val="000839C8"/>
    <w:rsid w:val="00084217"/>
    <w:rsid w:val="0008472D"/>
    <w:rsid w:val="000851A8"/>
    <w:rsid w:val="00087FE6"/>
    <w:rsid w:val="000924A3"/>
    <w:rsid w:val="000938FE"/>
    <w:rsid w:val="000946ED"/>
    <w:rsid w:val="000A103F"/>
    <w:rsid w:val="000A12ED"/>
    <w:rsid w:val="000A1C0A"/>
    <w:rsid w:val="000A22E5"/>
    <w:rsid w:val="000A33A2"/>
    <w:rsid w:val="000A3872"/>
    <w:rsid w:val="000A46E4"/>
    <w:rsid w:val="000A51DB"/>
    <w:rsid w:val="000A58F6"/>
    <w:rsid w:val="000A69DC"/>
    <w:rsid w:val="000A6AE0"/>
    <w:rsid w:val="000A71A0"/>
    <w:rsid w:val="000A7864"/>
    <w:rsid w:val="000A7F93"/>
    <w:rsid w:val="000B209E"/>
    <w:rsid w:val="000B2B3F"/>
    <w:rsid w:val="000B32CF"/>
    <w:rsid w:val="000B4C70"/>
    <w:rsid w:val="000B712F"/>
    <w:rsid w:val="000B7C9A"/>
    <w:rsid w:val="000C0CFA"/>
    <w:rsid w:val="000C2A45"/>
    <w:rsid w:val="000C39BD"/>
    <w:rsid w:val="000C5089"/>
    <w:rsid w:val="000C6C28"/>
    <w:rsid w:val="000C6DF1"/>
    <w:rsid w:val="000D3228"/>
    <w:rsid w:val="000D34CC"/>
    <w:rsid w:val="000D473A"/>
    <w:rsid w:val="000D4EC3"/>
    <w:rsid w:val="000D63D8"/>
    <w:rsid w:val="000D65D1"/>
    <w:rsid w:val="000D6A61"/>
    <w:rsid w:val="000D7A8D"/>
    <w:rsid w:val="000E044F"/>
    <w:rsid w:val="000E1934"/>
    <w:rsid w:val="000E4980"/>
    <w:rsid w:val="000E77F3"/>
    <w:rsid w:val="000F180F"/>
    <w:rsid w:val="000F5DF0"/>
    <w:rsid w:val="000F63C4"/>
    <w:rsid w:val="001000FD"/>
    <w:rsid w:val="001007AE"/>
    <w:rsid w:val="00102018"/>
    <w:rsid w:val="001049F8"/>
    <w:rsid w:val="001113A3"/>
    <w:rsid w:val="0011375C"/>
    <w:rsid w:val="00114701"/>
    <w:rsid w:val="001178FB"/>
    <w:rsid w:val="001208A9"/>
    <w:rsid w:val="0012155D"/>
    <w:rsid w:val="0012340D"/>
    <w:rsid w:val="00124DEA"/>
    <w:rsid w:val="00125385"/>
    <w:rsid w:val="001263CE"/>
    <w:rsid w:val="00126942"/>
    <w:rsid w:val="00127594"/>
    <w:rsid w:val="0013133E"/>
    <w:rsid w:val="00132953"/>
    <w:rsid w:val="001338D6"/>
    <w:rsid w:val="0013543E"/>
    <w:rsid w:val="00135D25"/>
    <w:rsid w:val="001371DF"/>
    <w:rsid w:val="00137880"/>
    <w:rsid w:val="001425DA"/>
    <w:rsid w:val="00142FAF"/>
    <w:rsid w:val="00143563"/>
    <w:rsid w:val="001504F0"/>
    <w:rsid w:val="001558A1"/>
    <w:rsid w:val="00155DB6"/>
    <w:rsid w:val="00163059"/>
    <w:rsid w:val="00167726"/>
    <w:rsid w:val="0017034B"/>
    <w:rsid w:val="00172B25"/>
    <w:rsid w:val="00174657"/>
    <w:rsid w:val="00175408"/>
    <w:rsid w:val="001764F8"/>
    <w:rsid w:val="00176A17"/>
    <w:rsid w:val="001778B0"/>
    <w:rsid w:val="00182839"/>
    <w:rsid w:val="00182FD6"/>
    <w:rsid w:val="00183541"/>
    <w:rsid w:val="00185CAB"/>
    <w:rsid w:val="00186BFB"/>
    <w:rsid w:val="001916D8"/>
    <w:rsid w:val="00194B3F"/>
    <w:rsid w:val="00194FC9"/>
    <w:rsid w:val="001951D3"/>
    <w:rsid w:val="00195E65"/>
    <w:rsid w:val="001973A8"/>
    <w:rsid w:val="001A1379"/>
    <w:rsid w:val="001A27B5"/>
    <w:rsid w:val="001A2E77"/>
    <w:rsid w:val="001A4926"/>
    <w:rsid w:val="001A5D62"/>
    <w:rsid w:val="001A6EC5"/>
    <w:rsid w:val="001A7619"/>
    <w:rsid w:val="001B1A6F"/>
    <w:rsid w:val="001B64E9"/>
    <w:rsid w:val="001C0BEF"/>
    <w:rsid w:val="001C563F"/>
    <w:rsid w:val="001C5738"/>
    <w:rsid w:val="001C5F7A"/>
    <w:rsid w:val="001C6C15"/>
    <w:rsid w:val="001D2829"/>
    <w:rsid w:val="001D36BE"/>
    <w:rsid w:val="001D3715"/>
    <w:rsid w:val="001D4492"/>
    <w:rsid w:val="001D6764"/>
    <w:rsid w:val="001D6C6D"/>
    <w:rsid w:val="001D7583"/>
    <w:rsid w:val="001E1649"/>
    <w:rsid w:val="001E214A"/>
    <w:rsid w:val="001E225C"/>
    <w:rsid w:val="001E3C02"/>
    <w:rsid w:val="001E48A9"/>
    <w:rsid w:val="001E7D8F"/>
    <w:rsid w:val="001F1923"/>
    <w:rsid w:val="001F229E"/>
    <w:rsid w:val="001F3F1A"/>
    <w:rsid w:val="001F6C22"/>
    <w:rsid w:val="001F7218"/>
    <w:rsid w:val="0020030E"/>
    <w:rsid w:val="0020113B"/>
    <w:rsid w:val="00203E1B"/>
    <w:rsid w:val="00204E4A"/>
    <w:rsid w:val="0020654E"/>
    <w:rsid w:val="0021030A"/>
    <w:rsid w:val="00213C8F"/>
    <w:rsid w:val="00214651"/>
    <w:rsid w:val="002154ED"/>
    <w:rsid w:val="00217D43"/>
    <w:rsid w:val="00217FD0"/>
    <w:rsid w:val="00222DD3"/>
    <w:rsid w:val="00222E67"/>
    <w:rsid w:val="0022355F"/>
    <w:rsid w:val="00224F6D"/>
    <w:rsid w:val="00230D3C"/>
    <w:rsid w:val="00230EC3"/>
    <w:rsid w:val="00231B7E"/>
    <w:rsid w:val="00231E06"/>
    <w:rsid w:val="00232A78"/>
    <w:rsid w:val="00232EAD"/>
    <w:rsid w:val="0023418E"/>
    <w:rsid w:val="00236311"/>
    <w:rsid w:val="0023716C"/>
    <w:rsid w:val="002376BC"/>
    <w:rsid w:val="00240259"/>
    <w:rsid w:val="00240378"/>
    <w:rsid w:val="002405F3"/>
    <w:rsid w:val="00241407"/>
    <w:rsid w:val="00242F1E"/>
    <w:rsid w:val="00246177"/>
    <w:rsid w:val="00247571"/>
    <w:rsid w:val="002531D3"/>
    <w:rsid w:val="002614CC"/>
    <w:rsid w:val="00261ECB"/>
    <w:rsid w:val="00263338"/>
    <w:rsid w:val="00264DB2"/>
    <w:rsid w:val="002725A4"/>
    <w:rsid w:val="00273EB4"/>
    <w:rsid w:val="00277B99"/>
    <w:rsid w:val="00281FC0"/>
    <w:rsid w:val="00283335"/>
    <w:rsid w:val="002834BA"/>
    <w:rsid w:val="002836F8"/>
    <w:rsid w:val="00283939"/>
    <w:rsid w:val="00285FA0"/>
    <w:rsid w:val="002875AA"/>
    <w:rsid w:val="00292271"/>
    <w:rsid w:val="00293D0C"/>
    <w:rsid w:val="00293F9B"/>
    <w:rsid w:val="00295DB8"/>
    <w:rsid w:val="00295EB2"/>
    <w:rsid w:val="00295F1B"/>
    <w:rsid w:val="00297654"/>
    <w:rsid w:val="002A03E2"/>
    <w:rsid w:val="002A1DE6"/>
    <w:rsid w:val="002A39A8"/>
    <w:rsid w:val="002A705F"/>
    <w:rsid w:val="002A76B0"/>
    <w:rsid w:val="002B091C"/>
    <w:rsid w:val="002B399E"/>
    <w:rsid w:val="002B4623"/>
    <w:rsid w:val="002C0587"/>
    <w:rsid w:val="002C14D2"/>
    <w:rsid w:val="002C2A14"/>
    <w:rsid w:val="002C550C"/>
    <w:rsid w:val="002C642A"/>
    <w:rsid w:val="002C7586"/>
    <w:rsid w:val="002D0808"/>
    <w:rsid w:val="002D14B0"/>
    <w:rsid w:val="002D341B"/>
    <w:rsid w:val="002D5327"/>
    <w:rsid w:val="002E097A"/>
    <w:rsid w:val="002E772B"/>
    <w:rsid w:val="002F00D5"/>
    <w:rsid w:val="002F1E72"/>
    <w:rsid w:val="002F3ECE"/>
    <w:rsid w:val="002F5438"/>
    <w:rsid w:val="002F5A95"/>
    <w:rsid w:val="002F5F70"/>
    <w:rsid w:val="002F6E50"/>
    <w:rsid w:val="0030064C"/>
    <w:rsid w:val="00300EF4"/>
    <w:rsid w:val="00302C6A"/>
    <w:rsid w:val="00304F99"/>
    <w:rsid w:val="00310B71"/>
    <w:rsid w:val="00311FD8"/>
    <w:rsid w:val="003135A6"/>
    <w:rsid w:val="00316749"/>
    <w:rsid w:val="003170D7"/>
    <w:rsid w:val="003171A0"/>
    <w:rsid w:val="00324071"/>
    <w:rsid w:val="0032586C"/>
    <w:rsid w:val="00330315"/>
    <w:rsid w:val="00335866"/>
    <w:rsid w:val="00335D4B"/>
    <w:rsid w:val="00336A25"/>
    <w:rsid w:val="00336E5E"/>
    <w:rsid w:val="00340C80"/>
    <w:rsid w:val="0034178E"/>
    <w:rsid w:val="00341D0F"/>
    <w:rsid w:val="00343B0E"/>
    <w:rsid w:val="00343EBF"/>
    <w:rsid w:val="00344387"/>
    <w:rsid w:val="003465C9"/>
    <w:rsid w:val="00347F11"/>
    <w:rsid w:val="003516AA"/>
    <w:rsid w:val="003518A9"/>
    <w:rsid w:val="00351E5E"/>
    <w:rsid w:val="003529E4"/>
    <w:rsid w:val="00353C63"/>
    <w:rsid w:val="00360779"/>
    <w:rsid w:val="00364553"/>
    <w:rsid w:val="00367EE7"/>
    <w:rsid w:val="00371650"/>
    <w:rsid w:val="003720DE"/>
    <w:rsid w:val="00373E26"/>
    <w:rsid w:val="003767E2"/>
    <w:rsid w:val="00377FC6"/>
    <w:rsid w:val="00380287"/>
    <w:rsid w:val="00381169"/>
    <w:rsid w:val="0038662B"/>
    <w:rsid w:val="00387003"/>
    <w:rsid w:val="003874FD"/>
    <w:rsid w:val="00391483"/>
    <w:rsid w:val="00391A6D"/>
    <w:rsid w:val="00392D47"/>
    <w:rsid w:val="00394859"/>
    <w:rsid w:val="00395D3F"/>
    <w:rsid w:val="003975DD"/>
    <w:rsid w:val="003A0A6A"/>
    <w:rsid w:val="003A10B4"/>
    <w:rsid w:val="003A16DA"/>
    <w:rsid w:val="003A64CE"/>
    <w:rsid w:val="003B11FD"/>
    <w:rsid w:val="003B1281"/>
    <w:rsid w:val="003B25FB"/>
    <w:rsid w:val="003B292A"/>
    <w:rsid w:val="003B2B0A"/>
    <w:rsid w:val="003B2D20"/>
    <w:rsid w:val="003B32FD"/>
    <w:rsid w:val="003B43C6"/>
    <w:rsid w:val="003B5795"/>
    <w:rsid w:val="003C249E"/>
    <w:rsid w:val="003C7741"/>
    <w:rsid w:val="003C7F02"/>
    <w:rsid w:val="003D150B"/>
    <w:rsid w:val="003D3D22"/>
    <w:rsid w:val="003D3D52"/>
    <w:rsid w:val="003D5689"/>
    <w:rsid w:val="003D6532"/>
    <w:rsid w:val="003E4A3A"/>
    <w:rsid w:val="003E7DA3"/>
    <w:rsid w:val="003F28DC"/>
    <w:rsid w:val="003F325F"/>
    <w:rsid w:val="003F365D"/>
    <w:rsid w:val="003F5ED2"/>
    <w:rsid w:val="00400B0F"/>
    <w:rsid w:val="00400F73"/>
    <w:rsid w:val="00402715"/>
    <w:rsid w:val="00405EAF"/>
    <w:rsid w:val="00406C7C"/>
    <w:rsid w:val="004100C7"/>
    <w:rsid w:val="0041055A"/>
    <w:rsid w:val="00411875"/>
    <w:rsid w:val="00415372"/>
    <w:rsid w:val="004159CA"/>
    <w:rsid w:val="0041616E"/>
    <w:rsid w:val="004221BC"/>
    <w:rsid w:val="00423052"/>
    <w:rsid w:val="004250BD"/>
    <w:rsid w:val="00432E31"/>
    <w:rsid w:val="00434ED1"/>
    <w:rsid w:val="0043721D"/>
    <w:rsid w:val="0043777B"/>
    <w:rsid w:val="00437CD5"/>
    <w:rsid w:val="004411F3"/>
    <w:rsid w:val="00442AD1"/>
    <w:rsid w:val="00445B41"/>
    <w:rsid w:val="00446863"/>
    <w:rsid w:val="00446CF9"/>
    <w:rsid w:val="0044784F"/>
    <w:rsid w:val="004507EA"/>
    <w:rsid w:val="00456591"/>
    <w:rsid w:val="00457B7E"/>
    <w:rsid w:val="00461452"/>
    <w:rsid w:val="00461E0B"/>
    <w:rsid w:val="00462785"/>
    <w:rsid w:val="0046281D"/>
    <w:rsid w:val="00462BC1"/>
    <w:rsid w:val="00464A91"/>
    <w:rsid w:val="0046724A"/>
    <w:rsid w:val="00467BE3"/>
    <w:rsid w:val="004726CF"/>
    <w:rsid w:val="00474577"/>
    <w:rsid w:val="00476B66"/>
    <w:rsid w:val="00476FFF"/>
    <w:rsid w:val="0048076A"/>
    <w:rsid w:val="00483BBF"/>
    <w:rsid w:val="00483BE5"/>
    <w:rsid w:val="00486973"/>
    <w:rsid w:val="00492383"/>
    <w:rsid w:val="00495286"/>
    <w:rsid w:val="004954C5"/>
    <w:rsid w:val="00495974"/>
    <w:rsid w:val="00496080"/>
    <w:rsid w:val="00496519"/>
    <w:rsid w:val="004965C8"/>
    <w:rsid w:val="004978DC"/>
    <w:rsid w:val="00497C1E"/>
    <w:rsid w:val="004A0B39"/>
    <w:rsid w:val="004A0E35"/>
    <w:rsid w:val="004A16DF"/>
    <w:rsid w:val="004A1FF4"/>
    <w:rsid w:val="004A2407"/>
    <w:rsid w:val="004A497A"/>
    <w:rsid w:val="004A49F1"/>
    <w:rsid w:val="004A7899"/>
    <w:rsid w:val="004B0F7F"/>
    <w:rsid w:val="004B24D1"/>
    <w:rsid w:val="004B3E6F"/>
    <w:rsid w:val="004B577E"/>
    <w:rsid w:val="004B59B9"/>
    <w:rsid w:val="004B5F8B"/>
    <w:rsid w:val="004C3FD7"/>
    <w:rsid w:val="004C47D6"/>
    <w:rsid w:val="004C6A1C"/>
    <w:rsid w:val="004C7AEE"/>
    <w:rsid w:val="004D16DA"/>
    <w:rsid w:val="004D213F"/>
    <w:rsid w:val="004D23FB"/>
    <w:rsid w:val="004D2A55"/>
    <w:rsid w:val="004D3C93"/>
    <w:rsid w:val="004D5118"/>
    <w:rsid w:val="004D6726"/>
    <w:rsid w:val="004E2869"/>
    <w:rsid w:val="004E2887"/>
    <w:rsid w:val="004F185D"/>
    <w:rsid w:val="004F1E74"/>
    <w:rsid w:val="004F208E"/>
    <w:rsid w:val="00500401"/>
    <w:rsid w:val="00502579"/>
    <w:rsid w:val="00504AB4"/>
    <w:rsid w:val="005075EC"/>
    <w:rsid w:val="00512F3B"/>
    <w:rsid w:val="005134BC"/>
    <w:rsid w:val="0051382F"/>
    <w:rsid w:val="00513960"/>
    <w:rsid w:val="0051659A"/>
    <w:rsid w:val="0051737B"/>
    <w:rsid w:val="005221E7"/>
    <w:rsid w:val="005225A2"/>
    <w:rsid w:val="005249DF"/>
    <w:rsid w:val="00531266"/>
    <w:rsid w:val="00533A29"/>
    <w:rsid w:val="00534E58"/>
    <w:rsid w:val="0053511E"/>
    <w:rsid w:val="00541DB5"/>
    <w:rsid w:val="0054443D"/>
    <w:rsid w:val="00546827"/>
    <w:rsid w:val="00550758"/>
    <w:rsid w:val="00552680"/>
    <w:rsid w:val="0055388A"/>
    <w:rsid w:val="00554F5E"/>
    <w:rsid w:val="00563F1D"/>
    <w:rsid w:val="0056408F"/>
    <w:rsid w:val="00565919"/>
    <w:rsid w:val="00567FB0"/>
    <w:rsid w:val="00570036"/>
    <w:rsid w:val="00570973"/>
    <w:rsid w:val="00571604"/>
    <w:rsid w:val="00572876"/>
    <w:rsid w:val="00575700"/>
    <w:rsid w:val="00580575"/>
    <w:rsid w:val="005810A7"/>
    <w:rsid w:val="005816E9"/>
    <w:rsid w:val="005842CD"/>
    <w:rsid w:val="00584AA7"/>
    <w:rsid w:val="00587DD6"/>
    <w:rsid w:val="0059370E"/>
    <w:rsid w:val="00595B4D"/>
    <w:rsid w:val="00597426"/>
    <w:rsid w:val="005A056B"/>
    <w:rsid w:val="005A28D2"/>
    <w:rsid w:val="005A7675"/>
    <w:rsid w:val="005B0D34"/>
    <w:rsid w:val="005B24EB"/>
    <w:rsid w:val="005B68C1"/>
    <w:rsid w:val="005B7988"/>
    <w:rsid w:val="005B7CBE"/>
    <w:rsid w:val="005C06B1"/>
    <w:rsid w:val="005C1413"/>
    <w:rsid w:val="005C1503"/>
    <w:rsid w:val="005C3F13"/>
    <w:rsid w:val="005C4BC8"/>
    <w:rsid w:val="005C7276"/>
    <w:rsid w:val="005D30FA"/>
    <w:rsid w:val="005D3380"/>
    <w:rsid w:val="005E1448"/>
    <w:rsid w:val="005E194E"/>
    <w:rsid w:val="005E54D0"/>
    <w:rsid w:val="005E660E"/>
    <w:rsid w:val="005E7020"/>
    <w:rsid w:val="005E79EA"/>
    <w:rsid w:val="005F19B7"/>
    <w:rsid w:val="005F1B79"/>
    <w:rsid w:val="005F3B50"/>
    <w:rsid w:val="005F3C9B"/>
    <w:rsid w:val="005F7A7B"/>
    <w:rsid w:val="0060073A"/>
    <w:rsid w:val="00600A69"/>
    <w:rsid w:val="00603AA4"/>
    <w:rsid w:val="00604DC2"/>
    <w:rsid w:val="00612032"/>
    <w:rsid w:val="00612034"/>
    <w:rsid w:val="0061318C"/>
    <w:rsid w:val="00615228"/>
    <w:rsid w:val="00622B83"/>
    <w:rsid w:val="00624A54"/>
    <w:rsid w:val="00625A38"/>
    <w:rsid w:val="00626DFA"/>
    <w:rsid w:val="00631225"/>
    <w:rsid w:val="00631499"/>
    <w:rsid w:val="00632982"/>
    <w:rsid w:val="00633EA0"/>
    <w:rsid w:val="0063415F"/>
    <w:rsid w:val="006374EC"/>
    <w:rsid w:val="00641A4C"/>
    <w:rsid w:val="00641D29"/>
    <w:rsid w:val="006435E8"/>
    <w:rsid w:val="00645834"/>
    <w:rsid w:val="0064768E"/>
    <w:rsid w:val="00647FDB"/>
    <w:rsid w:val="00654893"/>
    <w:rsid w:val="00657226"/>
    <w:rsid w:val="006579DC"/>
    <w:rsid w:val="00662587"/>
    <w:rsid w:val="006628CF"/>
    <w:rsid w:val="00662AA9"/>
    <w:rsid w:val="00664CFD"/>
    <w:rsid w:val="00665BD8"/>
    <w:rsid w:val="00665C50"/>
    <w:rsid w:val="00667F87"/>
    <w:rsid w:val="00671790"/>
    <w:rsid w:val="00671C98"/>
    <w:rsid w:val="00673200"/>
    <w:rsid w:val="00673D0E"/>
    <w:rsid w:val="00673F2C"/>
    <w:rsid w:val="00674F6F"/>
    <w:rsid w:val="006766F2"/>
    <w:rsid w:val="00677930"/>
    <w:rsid w:val="0068123A"/>
    <w:rsid w:val="0068153C"/>
    <w:rsid w:val="00681A70"/>
    <w:rsid w:val="00681D73"/>
    <w:rsid w:val="00682C5E"/>
    <w:rsid w:val="00683EB6"/>
    <w:rsid w:val="0069029D"/>
    <w:rsid w:val="00691149"/>
    <w:rsid w:val="006A0D71"/>
    <w:rsid w:val="006A1A62"/>
    <w:rsid w:val="006A2C3A"/>
    <w:rsid w:val="006A47E3"/>
    <w:rsid w:val="006A4D50"/>
    <w:rsid w:val="006A58D8"/>
    <w:rsid w:val="006B055E"/>
    <w:rsid w:val="006B0C1B"/>
    <w:rsid w:val="006B5052"/>
    <w:rsid w:val="006B5AEE"/>
    <w:rsid w:val="006B60B3"/>
    <w:rsid w:val="006B775A"/>
    <w:rsid w:val="006B77CE"/>
    <w:rsid w:val="006C1835"/>
    <w:rsid w:val="006C36AC"/>
    <w:rsid w:val="006C499F"/>
    <w:rsid w:val="006C6DA4"/>
    <w:rsid w:val="006D0338"/>
    <w:rsid w:val="006D063F"/>
    <w:rsid w:val="006D1D3E"/>
    <w:rsid w:val="006D4611"/>
    <w:rsid w:val="006D4A86"/>
    <w:rsid w:val="006D5BE6"/>
    <w:rsid w:val="006D6B2C"/>
    <w:rsid w:val="006D77BC"/>
    <w:rsid w:val="006D7D5C"/>
    <w:rsid w:val="006E4530"/>
    <w:rsid w:val="006E6E8F"/>
    <w:rsid w:val="006E7774"/>
    <w:rsid w:val="006F0EBD"/>
    <w:rsid w:val="006F1D17"/>
    <w:rsid w:val="006F28F8"/>
    <w:rsid w:val="006F41AA"/>
    <w:rsid w:val="006F5233"/>
    <w:rsid w:val="006F5B94"/>
    <w:rsid w:val="006F5DDB"/>
    <w:rsid w:val="00700646"/>
    <w:rsid w:val="007020F4"/>
    <w:rsid w:val="00702525"/>
    <w:rsid w:val="00702974"/>
    <w:rsid w:val="00703334"/>
    <w:rsid w:val="00706E94"/>
    <w:rsid w:val="00707500"/>
    <w:rsid w:val="00712051"/>
    <w:rsid w:val="00712949"/>
    <w:rsid w:val="007167D1"/>
    <w:rsid w:val="00717615"/>
    <w:rsid w:val="007200AF"/>
    <w:rsid w:val="007206A0"/>
    <w:rsid w:val="007209EA"/>
    <w:rsid w:val="007210D2"/>
    <w:rsid w:val="00721DBA"/>
    <w:rsid w:val="007224DF"/>
    <w:rsid w:val="007229EA"/>
    <w:rsid w:val="0072317E"/>
    <w:rsid w:val="00723C8E"/>
    <w:rsid w:val="007257C9"/>
    <w:rsid w:val="0073161C"/>
    <w:rsid w:val="00733029"/>
    <w:rsid w:val="00733156"/>
    <w:rsid w:val="00734F93"/>
    <w:rsid w:val="00736ADE"/>
    <w:rsid w:val="00737B09"/>
    <w:rsid w:val="00745F73"/>
    <w:rsid w:val="007509A0"/>
    <w:rsid w:val="00751CB3"/>
    <w:rsid w:val="00754022"/>
    <w:rsid w:val="00756829"/>
    <w:rsid w:val="007577D3"/>
    <w:rsid w:val="00764EE6"/>
    <w:rsid w:val="00764F82"/>
    <w:rsid w:val="007666D5"/>
    <w:rsid w:val="007667C1"/>
    <w:rsid w:val="00767B51"/>
    <w:rsid w:val="0077044C"/>
    <w:rsid w:val="00770B27"/>
    <w:rsid w:val="007726E0"/>
    <w:rsid w:val="00773DE2"/>
    <w:rsid w:val="00780003"/>
    <w:rsid w:val="00783962"/>
    <w:rsid w:val="00783D7A"/>
    <w:rsid w:val="00784A57"/>
    <w:rsid w:val="007906D0"/>
    <w:rsid w:val="00792F2C"/>
    <w:rsid w:val="00794B9A"/>
    <w:rsid w:val="007951D0"/>
    <w:rsid w:val="0079631A"/>
    <w:rsid w:val="0079665D"/>
    <w:rsid w:val="007A0733"/>
    <w:rsid w:val="007A0CE8"/>
    <w:rsid w:val="007A13E0"/>
    <w:rsid w:val="007A2C7B"/>
    <w:rsid w:val="007A39EF"/>
    <w:rsid w:val="007A3FE0"/>
    <w:rsid w:val="007A555B"/>
    <w:rsid w:val="007A5EAF"/>
    <w:rsid w:val="007A6A58"/>
    <w:rsid w:val="007B45B2"/>
    <w:rsid w:val="007B470A"/>
    <w:rsid w:val="007B5056"/>
    <w:rsid w:val="007B637D"/>
    <w:rsid w:val="007B71C8"/>
    <w:rsid w:val="007B74D7"/>
    <w:rsid w:val="007C18F0"/>
    <w:rsid w:val="007C1B44"/>
    <w:rsid w:val="007C2AB0"/>
    <w:rsid w:val="007C2E83"/>
    <w:rsid w:val="007C45DB"/>
    <w:rsid w:val="007C7182"/>
    <w:rsid w:val="007C7C95"/>
    <w:rsid w:val="007D00CE"/>
    <w:rsid w:val="007D0728"/>
    <w:rsid w:val="007D1B17"/>
    <w:rsid w:val="007D31DD"/>
    <w:rsid w:val="007D45D6"/>
    <w:rsid w:val="007D4925"/>
    <w:rsid w:val="007D73A6"/>
    <w:rsid w:val="007E073B"/>
    <w:rsid w:val="007E09DE"/>
    <w:rsid w:val="007E16BB"/>
    <w:rsid w:val="007E250F"/>
    <w:rsid w:val="007E2C08"/>
    <w:rsid w:val="007E2C9B"/>
    <w:rsid w:val="007E390C"/>
    <w:rsid w:val="007E6F8F"/>
    <w:rsid w:val="007F0B90"/>
    <w:rsid w:val="007F1FDA"/>
    <w:rsid w:val="007F47F0"/>
    <w:rsid w:val="007F6850"/>
    <w:rsid w:val="0080282B"/>
    <w:rsid w:val="008049F0"/>
    <w:rsid w:val="00806276"/>
    <w:rsid w:val="00810446"/>
    <w:rsid w:val="00811CA2"/>
    <w:rsid w:val="0081468B"/>
    <w:rsid w:val="00815EF4"/>
    <w:rsid w:val="00815FC4"/>
    <w:rsid w:val="008203BF"/>
    <w:rsid w:val="00822754"/>
    <w:rsid w:val="008245E1"/>
    <w:rsid w:val="008249AF"/>
    <w:rsid w:val="008250AC"/>
    <w:rsid w:val="00825B1F"/>
    <w:rsid w:val="00831220"/>
    <w:rsid w:val="00831243"/>
    <w:rsid w:val="00831C8F"/>
    <w:rsid w:val="00833C58"/>
    <w:rsid w:val="00840957"/>
    <w:rsid w:val="00843CC3"/>
    <w:rsid w:val="0084535D"/>
    <w:rsid w:val="00845B0A"/>
    <w:rsid w:val="00845BE9"/>
    <w:rsid w:val="008464EF"/>
    <w:rsid w:val="00850CAD"/>
    <w:rsid w:val="00852132"/>
    <w:rsid w:val="00854172"/>
    <w:rsid w:val="0085463D"/>
    <w:rsid w:val="00854D28"/>
    <w:rsid w:val="00855EB6"/>
    <w:rsid w:val="00856BE2"/>
    <w:rsid w:val="008625F2"/>
    <w:rsid w:val="00863672"/>
    <w:rsid w:val="008647BB"/>
    <w:rsid w:val="00870B8A"/>
    <w:rsid w:val="00872ABF"/>
    <w:rsid w:val="008744D4"/>
    <w:rsid w:val="00875126"/>
    <w:rsid w:val="00877E22"/>
    <w:rsid w:val="0088023F"/>
    <w:rsid w:val="00882214"/>
    <w:rsid w:val="0088229C"/>
    <w:rsid w:val="00883599"/>
    <w:rsid w:val="008854CC"/>
    <w:rsid w:val="00887D47"/>
    <w:rsid w:val="00890963"/>
    <w:rsid w:val="008912E6"/>
    <w:rsid w:val="00891D57"/>
    <w:rsid w:val="00892092"/>
    <w:rsid w:val="00893CC6"/>
    <w:rsid w:val="00893DCB"/>
    <w:rsid w:val="00894153"/>
    <w:rsid w:val="00895232"/>
    <w:rsid w:val="0089534F"/>
    <w:rsid w:val="008963CF"/>
    <w:rsid w:val="00896593"/>
    <w:rsid w:val="00896D0D"/>
    <w:rsid w:val="008A2804"/>
    <w:rsid w:val="008A296F"/>
    <w:rsid w:val="008A4E6C"/>
    <w:rsid w:val="008A58C2"/>
    <w:rsid w:val="008A673A"/>
    <w:rsid w:val="008B0C24"/>
    <w:rsid w:val="008B0CB9"/>
    <w:rsid w:val="008B17A6"/>
    <w:rsid w:val="008B3A89"/>
    <w:rsid w:val="008B4D3E"/>
    <w:rsid w:val="008B6687"/>
    <w:rsid w:val="008C16BD"/>
    <w:rsid w:val="008C1EEE"/>
    <w:rsid w:val="008C23D9"/>
    <w:rsid w:val="008C2EA7"/>
    <w:rsid w:val="008C3AA6"/>
    <w:rsid w:val="008C454E"/>
    <w:rsid w:val="008C4D96"/>
    <w:rsid w:val="008C671F"/>
    <w:rsid w:val="008C6FE3"/>
    <w:rsid w:val="008D0C1F"/>
    <w:rsid w:val="008D173D"/>
    <w:rsid w:val="008D205B"/>
    <w:rsid w:val="008D2783"/>
    <w:rsid w:val="008D3651"/>
    <w:rsid w:val="008D3CDA"/>
    <w:rsid w:val="008E24C9"/>
    <w:rsid w:val="008E2D9E"/>
    <w:rsid w:val="008E3B5A"/>
    <w:rsid w:val="008E546E"/>
    <w:rsid w:val="008F19E5"/>
    <w:rsid w:val="008F1CAF"/>
    <w:rsid w:val="008F2114"/>
    <w:rsid w:val="008F22C1"/>
    <w:rsid w:val="008F2499"/>
    <w:rsid w:val="008F51C4"/>
    <w:rsid w:val="008F5A58"/>
    <w:rsid w:val="008F613C"/>
    <w:rsid w:val="008F6B1A"/>
    <w:rsid w:val="008F7D87"/>
    <w:rsid w:val="00900465"/>
    <w:rsid w:val="00902A29"/>
    <w:rsid w:val="00902E42"/>
    <w:rsid w:val="00903239"/>
    <w:rsid w:val="00904AD1"/>
    <w:rsid w:val="00905193"/>
    <w:rsid w:val="0091218C"/>
    <w:rsid w:val="009163AF"/>
    <w:rsid w:val="00917D30"/>
    <w:rsid w:val="00921C94"/>
    <w:rsid w:val="009230F8"/>
    <w:rsid w:val="009248EF"/>
    <w:rsid w:val="009254D9"/>
    <w:rsid w:val="009333EC"/>
    <w:rsid w:val="00940779"/>
    <w:rsid w:val="00943294"/>
    <w:rsid w:val="009442F5"/>
    <w:rsid w:val="00947865"/>
    <w:rsid w:val="009501C6"/>
    <w:rsid w:val="00950CA7"/>
    <w:rsid w:val="00950ED2"/>
    <w:rsid w:val="009563F3"/>
    <w:rsid w:val="00956B98"/>
    <w:rsid w:val="009623AF"/>
    <w:rsid w:val="0096370D"/>
    <w:rsid w:val="00964B60"/>
    <w:rsid w:val="0096527A"/>
    <w:rsid w:val="00972098"/>
    <w:rsid w:val="00975100"/>
    <w:rsid w:val="009819F2"/>
    <w:rsid w:val="00984171"/>
    <w:rsid w:val="00991D4A"/>
    <w:rsid w:val="0099204C"/>
    <w:rsid w:val="00992716"/>
    <w:rsid w:val="00993F97"/>
    <w:rsid w:val="009946CC"/>
    <w:rsid w:val="00995CC3"/>
    <w:rsid w:val="00996684"/>
    <w:rsid w:val="00996909"/>
    <w:rsid w:val="009A13CB"/>
    <w:rsid w:val="009A28CB"/>
    <w:rsid w:val="009A5C7C"/>
    <w:rsid w:val="009A5F40"/>
    <w:rsid w:val="009A6831"/>
    <w:rsid w:val="009B01AF"/>
    <w:rsid w:val="009B0B34"/>
    <w:rsid w:val="009B325E"/>
    <w:rsid w:val="009B33DD"/>
    <w:rsid w:val="009B460A"/>
    <w:rsid w:val="009B7A1D"/>
    <w:rsid w:val="009B7DBA"/>
    <w:rsid w:val="009C4989"/>
    <w:rsid w:val="009C55CF"/>
    <w:rsid w:val="009C75F8"/>
    <w:rsid w:val="009D1DD5"/>
    <w:rsid w:val="009D23A6"/>
    <w:rsid w:val="009D2602"/>
    <w:rsid w:val="009D29B6"/>
    <w:rsid w:val="009D344D"/>
    <w:rsid w:val="009D35DF"/>
    <w:rsid w:val="009D5CD6"/>
    <w:rsid w:val="009E542D"/>
    <w:rsid w:val="009F068D"/>
    <w:rsid w:val="009F1CFF"/>
    <w:rsid w:val="009F2347"/>
    <w:rsid w:val="009F2664"/>
    <w:rsid w:val="009F2824"/>
    <w:rsid w:val="009F3909"/>
    <w:rsid w:val="009F4055"/>
    <w:rsid w:val="009F47C2"/>
    <w:rsid w:val="009F5B7B"/>
    <w:rsid w:val="009F75F9"/>
    <w:rsid w:val="009F7AAC"/>
    <w:rsid w:val="00A00162"/>
    <w:rsid w:val="00A00FD3"/>
    <w:rsid w:val="00A01327"/>
    <w:rsid w:val="00A0193C"/>
    <w:rsid w:val="00A01CB6"/>
    <w:rsid w:val="00A02919"/>
    <w:rsid w:val="00A03363"/>
    <w:rsid w:val="00A03F40"/>
    <w:rsid w:val="00A04911"/>
    <w:rsid w:val="00A04AC5"/>
    <w:rsid w:val="00A05897"/>
    <w:rsid w:val="00A12501"/>
    <w:rsid w:val="00A12CC9"/>
    <w:rsid w:val="00A13602"/>
    <w:rsid w:val="00A1643E"/>
    <w:rsid w:val="00A170CF"/>
    <w:rsid w:val="00A22972"/>
    <w:rsid w:val="00A22B72"/>
    <w:rsid w:val="00A2500F"/>
    <w:rsid w:val="00A25421"/>
    <w:rsid w:val="00A25FBC"/>
    <w:rsid w:val="00A27239"/>
    <w:rsid w:val="00A27A51"/>
    <w:rsid w:val="00A310A8"/>
    <w:rsid w:val="00A3250F"/>
    <w:rsid w:val="00A3280A"/>
    <w:rsid w:val="00A35527"/>
    <w:rsid w:val="00A366C9"/>
    <w:rsid w:val="00A368AD"/>
    <w:rsid w:val="00A50009"/>
    <w:rsid w:val="00A50AFD"/>
    <w:rsid w:val="00A50CB7"/>
    <w:rsid w:val="00A52901"/>
    <w:rsid w:val="00A52E8A"/>
    <w:rsid w:val="00A540F4"/>
    <w:rsid w:val="00A55354"/>
    <w:rsid w:val="00A57814"/>
    <w:rsid w:val="00A602E4"/>
    <w:rsid w:val="00A647D6"/>
    <w:rsid w:val="00A654C0"/>
    <w:rsid w:val="00A674F2"/>
    <w:rsid w:val="00A67721"/>
    <w:rsid w:val="00A67D84"/>
    <w:rsid w:val="00A67EFB"/>
    <w:rsid w:val="00A708CE"/>
    <w:rsid w:val="00A70EEE"/>
    <w:rsid w:val="00A72F7B"/>
    <w:rsid w:val="00A74F30"/>
    <w:rsid w:val="00A755A3"/>
    <w:rsid w:val="00A7571A"/>
    <w:rsid w:val="00A7592F"/>
    <w:rsid w:val="00A82AC9"/>
    <w:rsid w:val="00A8506D"/>
    <w:rsid w:val="00A8515D"/>
    <w:rsid w:val="00A85E18"/>
    <w:rsid w:val="00A90312"/>
    <w:rsid w:val="00A90595"/>
    <w:rsid w:val="00A93351"/>
    <w:rsid w:val="00A959F2"/>
    <w:rsid w:val="00A95D46"/>
    <w:rsid w:val="00A95F63"/>
    <w:rsid w:val="00A96FBF"/>
    <w:rsid w:val="00AA048E"/>
    <w:rsid w:val="00AA2568"/>
    <w:rsid w:val="00AA631B"/>
    <w:rsid w:val="00AA71BC"/>
    <w:rsid w:val="00AA7BB0"/>
    <w:rsid w:val="00AB20F2"/>
    <w:rsid w:val="00AB5B1E"/>
    <w:rsid w:val="00AB78CF"/>
    <w:rsid w:val="00AB7F83"/>
    <w:rsid w:val="00AC032F"/>
    <w:rsid w:val="00AC04D6"/>
    <w:rsid w:val="00AC352D"/>
    <w:rsid w:val="00AC3677"/>
    <w:rsid w:val="00AC4F61"/>
    <w:rsid w:val="00AC6BC2"/>
    <w:rsid w:val="00AD0E0D"/>
    <w:rsid w:val="00AD25EE"/>
    <w:rsid w:val="00AD2AA7"/>
    <w:rsid w:val="00AD6A84"/>
    <w:rsid w:val="00AD72C2"/>
    <w:rsid w:val="00AE0BB5"/>
    <w:rsid w:val="00AE1036"/>
    <w:rsid w:val="00AE1D3E"/>
    <w:rsid w:val="00AE3266"/>
    <w:rsid w:val="00AE7338"/>
    <w:rsid w:val="00AE7D60"/>
    <w:rsid w:val="00AF0704"/>
    <w:rsid w:val="00AF31AE"/>
    <w:rsid w:val="00AF3B05"/>
    <w:rsid w:val="00AF64C0"/>
    <w:rsid w:val="00AF6C2E"/>
    <w:rsid w:val="00B0294E"/>
    <w:rsid w:val="00B05195"/>
    <w:rsid w:val="00B100BA"/>
    <w:rsid w:val="00B13760"/>
    <w:rsid w:val="00B1426F"/>
    <w:rsid w:val="00B15F82"/>
    <w:rsid w:val="00B21F63"/>
    <w:rsid w:val="00B22420"/>
    <w:rsid w:val="00B23E9D"/>
    <w:rsid w:val="00B302D9"/>
    <w:rsid w:val="00B303A8"/>
    <w:rsid w:val="00B32407"/>
    <w:rsid w:val="00B33255"/>
    <w:rsid w:val="00B339E8"/>
    <w:rsid w:val="00B33A77"/>
    <w:rsid w:val="00B3469F"/>
    <w:rsid w:val="00B37CD0"/>
    <w:rsid w:val="00B41AB6"/>
    <w:rsid w:val="00B42F30"/>
    <w:rsid w:val="00B45C78"/>
    <w:rsid w:val="00B46819"/>
    <w:rsid w:val="00B47358"/>
    <w:rsid w:val="00B5032B"/>
    <w:rsid w:val="00B50EDD"/>
    <w:rsid w:val="00B53461"/>
    <w:rsid w:val="00B60C74"/>
    <w:rsid w:val="00B63087"/>
    <w:rsid w:val="00B64446"/>
    <w:rsid w:val="00B655FA"/>
    <w:rsid w:val="00B67AD2"/>
    <w:rsid w:val="00B67E8B"/>
    <w:rsid w:val="00B70D18"/>
    <w:rsid w:val="00B737F6"/>
    <w:rsid w:val="00B751E3"/>
    <w:rsid w:val="00B7665B"/>
    <w:rsid w:val="00B8097B"/>
    <w:rsid w:val="00B84783"/>
    <w:rsid w:val="00B868C2"/>
    <w:rsid w:val="00B8754B"/>
    <w:rsid w:val="00B87E3E"/>
    <w:rsid w:val="00B91695"/>
    <w:rsid w:val="00B92321"/>
    <w:rsid w:val="00B93C01"/>
    <w:rsid w:val="00B95268"/>
    <w:rsid w:val="00B959EF"/>
    <w:rsid w:val="00B95AE6"/>
    <w:rsid w:val="00B95D24"/>
    <w:rsid w:val="00BA02C5"/>
    <w:rsid w:val="00BA1CA2"/>
    <w:rsid w:val="00BA46DE"/>
    <w:rsid w:val="00BA7868"/>
    <w:rsid w:val="00BA79FC"/>
    <w:rsid w:val="00BB04DE"/>
    <w:rsid w:val="00BB114F"/>
    <w:rsid w:val="00BB1F37"/>
    <w:rsid w:val="00BB3532"/>
    <w:rsid w:val="00BB38BA"/>
    <w:rsid w:val="00BB3DC5"/>
    <w:rsid w:val="00BB5775"/>
    <w:rsid w:val="00BB7BDF"/>
    <w:rsid w:val="00BC0648"/>
    <w:rsid w:val="00BC35E0"/>
    <w:rsid w:val="00BC4E7C"/>
    <w:rsid w:val="00BC65AD"/>
    <w:rsid w:val="00BD0EF5"/>
    <w:rsid w:val="00BD26F9"/>
    <w:rsid w:val="00BD34AB"/>
    <w:rsid w:val="00BD3748"/>
    <w:rsid w:val="00BD40F1"/>
    <w:rsid w:val="00BD46A0"/>
    <w:rsid w:val="00BD4F6D"/>
    <w:rsid w:val="00BD7A94"/>
    <w:rsid w:val="00BE1971"/>
    <w:rsid w:val="00BE301F"/>
    <w:rsid w:val="00BE41BD"/>
    <w:rsid w:val="00BE47D0"/>
    <w:rsid w:val="00BE4ED2"/>
    <w:rsid w:val="00BF033D"/>
    <w:rsid w:val="00BF043C"/>
    <w:rsid w:val="00BF1019"/>
    <w:rsid w:val="00BF13C5"/>
    <w:rsid w:val="00BF1752"/>
    <w:rsid w:val="00BF2BF4"/>
    <w:rsid w:val="00BF2D21"/>
    <w:rsid w:val="00BF2E99"/>
    <w:rsid w:val="00BF40E3"/>
    <w:rsid w:val="00BF5917"/>
    <w:rsid w:val="00BF6782"/>
    <w:rsid w:val="00BF712F"/>
    <w:rsid w:val="00C00360"/>
    <w:rsid w:val="00C004C9"/>
    <w:rsid w:val="00C01D92"/>
    <w:rsid w:val="00C03CAB"/>
    <w:rsid w:val="00C05CC7"/>
    <w:rsid w:val="00C0730A"/>
    <w:rsid w:val="00C1235F"/>
    <w:rsid w:val="00C1420D"/>
    <w:rsid w:val="00C146B0"/>
    <w:rsid w:val="00C16CC1"/>
    <w:rsid w:val="00C1742A"/>
    <w:rsid w:val="00C209B1"/>
    <w:rsid w:val="00C209EF"/>
    <w:rsid w:val="00C210CA"/>
    <w:rsid w:val="00C215AD"/>
    <w:rsid w:val="00C22E2D"/>
    <w:rsid w:val="00C22F54"/>
    <w:rsid w:val="00C23831"/>
    <w:rsid w:val="00C26CF9"/>
    <w:rsid w:val="00C30B57"/>
    <w:rsid w:val="00C30CA1"/>
    <w:rsid w:val="00C324F3"/>
    <w:rsid w:val="00C32BCB"/>
    <w:rsid w:val="00C42BCB"/>
    <w:rsid w:val="00C42CDE"/>
    <w:rsid w:val="00C437D1"/>
    <w:rsid w:val="00C43CBE"/>
    <w:rsid w:val="00C512C5"/>
    <w:rsid w:val="00C51434"/>
    <w:rsid w:val="00C51BEB"/>
    <w:rsid w:val="00C53973"/>
    <w:rsid w:val="00C53C41"/>
    <w:rsid w:val="00C60993"/>
    <w:rsid w:val="00C63E63"/>
    <w:rsid w:val="00C652C8"/>
    <w:rsid w:val="00C662FF"/>
    <w:rsid w:val="00C6683E"/>
    <w:rsid w:val="00C673E7"/>
    <w:rsid w:val="00C711C6"/>
    <w:rsid w:val="00C713B7"/>
    <w:rsid w:val="00C715E7"/>
    <w:rsid w:val="00C72195"/>
    <w:rsid w:val="00C729BB"/>
    <w:rsid w:val="00C73394"/>
    <w:rsid w:val="00C74F9B"/>
    <w:rsid w:val="00C753AC"/>
    <w:rsid w:val="00C77A17"/>
    <w:rsid w:val="00C813C5"/>
    <w:rsid w:val="00C81B73"/>
    <w:rsid w:val="00C83E86"/>
    <w:rsid w:val="00C83E8D"/>
    <w:rsid w:val="00C83F57"/>
    <w:rsid w:val="00C86512"/>
    <w:rsid w:val="00C93A43"/>
    <w:rsid w:val="00C97205"/>
    <w:rsid w:val="00C977AC"/>
    <w:rsid w:val="00C97C2C"/>
    <w:rsid w:val="00CA292C"/>
    <w:rsid w:val="00CA64F8"/>
    <w:rsid w:val="00CA66EA"/>
    <w:rsid w:val="00CA7C2F"/>
    <w:rsid w:val="00CB5A5F"/>
    <w:rsid w:val="00CB7663"/>
    <w:rsid w:val="00CB79A1"/>
    <w:rsid w:val="00CC03A1"/>
    <w:rsid w:val="00CC0B51"/>
    <w:rsid w:val="00CC11B3"/>
    <w:rsid w:val="00CC42D2"/>
    <w:rsid w:val="00CC53D2"/>
    <w:rsid w:val="00CC5BA2"/>
    <w:rsid w:val="00CD2A8B"/>
    <w:rsid w:val="00CD5127"/>
    <w:rsid w:val="00CD62FC"/>
    <w:rsid w:val="00CE015B"/>
    <w:rsid w:val="00CE28B1"/>
    <w:rsid w:val="00CE4E11"/>
    <w:rsid w:val="00CE4F7E"/>
    <w:rsid w:val="00CE5ACD"/>
    <w:rsid w:val="00CE6628"/>
    <w:rsid w:val="00CE6F56"/>
    <w:rsid w:val="00CF3FFE"/>
    <w:rsid w:val="00CF615C"/>
    <w:rsid w:val="00CF6674"/>
    <w:rsid w:val="00CF69FD"/>
    <w:rsid w:val="00CF6CD8"/>
    <w:rsid w:val="00CF7D5F"/>
    <w:rsid w:val="00CF7F52"/>
    <w:rsid w:val="00D009FA"/>
    <w:rsid w:val="00D0164D"/>
    <w:rsid w:val="00D0506D"/>
    <w:rsid w:val="00D060C7"/>
    <w:rsid w:val="00D06791"/>
    <w:rsid w:val="00D06F8F"/>
    <w:rsid w:val="00D1119A"/>
    <w:rsid w:val="00D11440"/>
    <w:rsid w:val="00D16D30"/>
    <w:rsid w:val="00D21FD4"/>
    <w:rsid w:val="00D247FC"/>
    <w:rsid w:val="00D26C5B"/>
    <w:rsid w:val="00D30BCC"/>
    <w:rsid w:val="00D30DBD"/>
    <w:rsid w:val="00D30F95"/>
    <w:rsid w:val="00D325C1"/>
    <w:rsid w:val="00D32660"/>
    <w:rsid w:val="00D32D02"/>
    <w:rsid w:val="00D344D0"/>
    <w:rsid w:val="00D3524F"/>
    <w:rsid w:val="00D3542F"/>
    <w:rsid w:val="00D35DEC"/>
    <w:rsid w:val="00D3751E"/>
    <w:rsid w:val="00D37662"/>
    <w:rsid w:val="00D40297"/>
    <w:rsid w:val="00D429CE"/>
    <w:rsid w:val="00D50491"/>
    <w:rsid w:val="00D536EF"/>
    <w:rsid w:val="00D538D6"/>
    <w:rsid w:val="00D544FA"/>
    <w:rsid w:val="00D5671B"/>
    <w:rsid w:val="00D63C76"/>
    <w:rsid w:val="00D64812"/>
    <w:rsid w:val="00D654CA"/>
    <w:rsid w:val="00D70015"/>
    <w:rsid w:val="00D73A62"/>
    <w:rsid w:val="00D74292"/>
    <w:rsid w:val="00D77F77"/>
    <w:rsid w:val="00D816F6"/>
    <w:rsid w:val="00D81716"/>
    <w:rsid w:val="00D82235"/>
    <w:rsid w:val="00D84700"/>
    <w:rsid w:val="00D85E66"/>
    <w:rsid w:val="00D9460E"/>
    <w:rsid w:val="00D9627F"/>
    <w:rsid w:val="00DA00EA"/>
    <w:rsid w:val="00DA0C65"/>
    <w:rsid w:val="00DA172B"/>
    <w:rsid w:val="00DA2098"/>
    <w:rsid w:val="00DA4DD4"/>
    <w:rsid w:val="00DA4EC0"/>
    <w:rsid w:val="00DC0C4D"/>
    <w:rsid w:val="00DC25F7"/>
    <w:rsid w:val="00DC3B1C"/>
    <w:rsid w:val="00DC5DC0"/>
    <w:rsid w:val="00DC6E14"/>
    <w:rsid w:val="00DD0C0C"/>
    <w:rsid w:val="00DD0C78"/>
    <w:rsid w:val="00DD1AFC"/>
    <w:rsid w:val="00DD3FE1"/>
    <w:rsid w:val="00DD7B0E"/>
    <w:rsid w:val="00DE2CD8"/>
    <w:rsid w:val="00DE3455"/>
    <w:rsid w:val="00DE51C3"/>
    <w:rsid w:val="00DE6095"/>
    <w:rsid w:val="00DE6807"/>
    <w:rsid w:val="00DF0B9F"/>
    <w:rsid w:val="00DF45C4"/>
    <w:rsid w:val="00DF6F42"/>
    <w:rsid w:val="00E0012D"/>
    <w:rsid w:val="00E001B7"/>
    <w:rsid w:val="00E00FDA"/>
    <w:rsid w:val="00E0422A"/>
    <w:rsid w:val="00E051C8"/>
    <w:rsid w:val="00E05CF1"/>
    <w:rsid w:val="00E068F4"/>
    <w:rsid w:val="00E0797D"/>
    <w:rsid w:val="00E12273"/>
    <w:rsid w:val="00E143BD"/>
    <w:rsid w:val="00E170AA"/>
    <w:rsid w:val="00E223FE"/>
    <w:rsid w:val="00E22476"/>
    <w:rsid w:val="00E23F8E"/>
    <w:rsid w:val="00E262CD"/>
    <w:rsid w:val="00E27AA8"/>
    <w:rsid w:val="00E309D6"/>
    <w:rsid w:val="00E3149D"/>
    <w:rsid w:val="00E31535"/>
    <w:rsid w:val="00E32314"/>
    <w:rsid w:val="00E326DF"/>
    <w:rsid w:val="00E33A8D"/>
    <w:rsid w:val="00E33BB9"/>
    <w:rsid w:val="00E34651"/>
    <w:rsid w:val="00E41268"/>
    <w:rsid w:val="00E43D69"/>
    <w:rsid w:val="00E46A57"/>
    <w:rsid w:val="00E50D6B"/>
    <w:rsid w:val="00E51B44"/>
    <w:rsid w:val="00E531E6"/>
    <w:rsid w:val="00E5377F"/>
    <w:rsid w:val="00E54C77"/>
    <w:rsid w:val="00E56A41"/>
    <w:rsid w:val="00E61783"/>
    <w:rsid w:val="00E61F6F"/>
    <w:rsid w:val="00E641F0"/>
    <w:rsid w:val="00E66280"/>
    <w:rsid w:val="00E67D3E"/>
    <w:rsid w:val="00E70FEA"/>
    <w:rsid w:val="00E71345"/>
    <w:rsid w:val="00E71754"/>
    <w:rsid w:val="00E71771"/>
    <w:rsid w:val="00E729DB"/>
    <w:rsid w:val="00E73D2E"/>
    <w:rsid w:val="00E74C99"/>
    <w:rsid w:val="00E76421"/>
    <w:rsid w:val="00E7730D"/>
    <w:rsid w:val="00E8008B"/>
    <w:rsid w:val="00E8073C"/>
    <w:rsid w:val="00E80B04"/>
    <w:rsid w:val="00E84F97"/>
    <w:rsid w:val="00E84FA0"/>
    <w:rsid w:val="00E86C39"/>
    <w:rsid w:val="00E9052E"/>
    <w:rsid w:val="00E93A71"/>
    <w:rsid w:val="00E93D88"/>
    <w:rsid w:val="00E9451F"/>
    <w:rsid w:val="00E94924"/>
    <w:rsid w:val="00E95FEB"/>
    <w:rsid w:val="00E97744"/>
    <w:rsid w:val="00EA16D3"/>
    <w:rsid w:val="00EA20BE"/>
    <w:rsid w:val="00EA441E"/>
    <w:rsid w:val="00EA4616"/>
    <w:rsid w:val="00EA76EC"/>
    <w:rsid w:val="00EB158F"/>
    <w:rsid w:val="00EB16AE"/>
    <w:rsid w:val="00EB58BD"/>
    <w:rsid w:val="00EC1A1C"/>
    <w:rsid w:val="00EC4850"/>
    <w:rsid w:val="00EC5361"/>
    <w:rsid w:val="00EC6E23"/>
    <w:rsid w:val="00ED1573"/>
    <w:rsid w:val="00ED1CF2"/>
    <w:rsid w:val="00ED1FA4"/>
    <w:rsid w:val="00ED26DE"/>
    <w:rsid w:val="00ED59E2"/>
    <w:rsid w:val="00EE1FD8"/>
    <w:rsid w:val="00EE2939"/>
    <w:rsid w:val="00EE2BF3"/>
    <w:rsid w:val="00EE5143"/>
    <w:rsid w:val="00EE6EB8"/>
    <w:rsid w:val="00EE7015"/>
    <w:rsid w:val="00EF14B7"/>
    <w:rsid w:val="00EF16FF"/>
    <w:rsid w:val="00EF4D35"/>
    <w:rsid w:val="00EF5CBF"/>
    <w:rsid w:val="00EF652B"/>
    <w:rsid w:val="00F0139C"/>
    <w:rsid w:val="00F02EC2"/>
    <w:rsid w:val="00F045EC"/>
    <w:rsid w:val="00F10428"/>
    <w:rsid w:val="00F10E3D"/>
    <w:rsid w:val="00F1205D"/>
    <w:rsid w:val="00F1227A"/>
    <w:rsid w:val="00F14EAA"/>
    <w:rsid w:val="00F15CC3"/>
    <w:rsid w:val="00F15E5A"/>
    <w:rsid w:val="00F1736C"/>
    <w:rsid w:val="00F17760"/>
    <w:rsid w:val="00F17E4C"/>
    <w:rsid w:val="00F20B87"/>
    <w:rsid w:val="00F2339C"/>
    <w:rsid w:val="00F23562"/>
    <w:rsid w:val="00F25C86"/>
    <w:rsid w:val="00F26EA1"/>
    <w:rsid w:val="00F26FF3"/>
    <w:rsid w:val="00F3020E"/>
    <w:rsid w:val="00F31C8D"/>
    <w:rsid w:val="00F35443"/>
    <w:rsid w:val="00F35B36"/>
    <w:rsid w:val="00F3750C"/>
    <w:rsid w:val="00F41731"/>
    <w:rsid w:val="00F42C50"/>
    <w:rsid w:val="00F4303A"/>
    <w:rsid w:val="00F44AAC"/>
    <w:rsid w:val="00F463E3"/>
    <w:rsid w:val="00F52B00"/>
    <w:rsid w:val="00F55E10"/>
    <w:rsid w:val="00F60C16"/>
    <w:rsid w:val="00F621D4"/>
    <w:rsid w:val="00F62314"/>
    <w:rsid w:val="00F633F2"/>
    <w:rsid w:val="00F63B63"/>
    <w:rsid w:val="00F6408A"/>
    <w:rsid w:val="00F665A6"/>
    <w:rsid w:val="00F66D16"/>
    <w:rsid w:val="00F70205"/>
    <w:rsid w:val="00F721D8"/>
    <w:rsid w:val="00F73FE0"/>
    <w:rsid w:val="00F806A2"/>
    <w:rsid w:val="00F84F21"/>
    <w:rsid w:val="00F85078"/>
    <w:rsid w:val="00F87F56"/>
    <w:rsid w:val="00F9055C"/>
    <w:rsid w:val="00F9216A"/>
    <w:rsid w:val="00F942D9"/>
    <w:rsid w:val="00F94472"/>
    <w:rsid w:val="00FA05DD"/>
    <w:rsid w:val="00FA0D20"/>
    <w:rsid w:val="00FA505C"/>
    <w:rsid w:val="00FA549B"/>
    <w:rsid w:val="00FA7568"/>
    <w:rsid w:val="00FA7C73"/>
    <w:rsid w:val="00FB09E0"/>
    <w:rsid w:val="00FB2FDE"/>
    <w:rsid w:val="00FB3DB5"/>
    <w:rsid w:val="00FB43AE"/>
    <w:rsid w:val="00FB629A"/>
    <w:rsid w:val="00FB645C"/>
    <w:rsid w:val="00FB667F"/>
    <w:rsid w:val="00FC020D"/>
    <w:rsid w:val="00FC53CE"/>
    <w:rsid w:val="00FC6D29"/>
    <w:rsid w:val="00FD0C57"/>
    <w:rsid w:val="00FD227F"/>
    <w:rsid w:val="00FD433F"/>
    <w:rsid w:val="00FD49D2"/>
    <w:rsid w:val="00FD5904"/>
    <w:rsid w:val="00FD6952"/>
    <w:rsid w:val="00FD727B"/>
    <w:rsid w:val="00FE0B7C"/>
    <w:rsid w:val="00FE25C1"/>
    <w:rsid w:val="00FE26B9"/>
    <w:rsid w:val="00FE3850"/>
    <w:rsid w:val="00FE5935"/>
    <w:rsid w:val="00FE7689"/>
    <w:rsid w:val="00FF0283"/>
    <w:rsid w:val="00FF19D2"/>
    <w:rsid w:val="00FF2312"/>
    <w:rsid w:val="00FF446A"/>
    <w:rsid w:val="44D48B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62B54"/>
  <w15:docId w15:val="{2A9A1CCB-FB1D-4148-8334-50620F209A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Palatino Linotype" w:hAnsi="Palatino Linotype" w:eastAsia="Arial" w:cs="Times New Roman"/>
        <w:lang w:val="de-CH" w:eastAsia="de-CH"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lsdException w:name="heading 7" w:locked="1" w:semiHidden="1" w:unhideWhenUsed="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semiHidden="1" w:unhideWhenUsed="1" w:qFormat="1"/>
    <w:lsdException w:name="toc 2" w:locked="1" w:uiPriority="39" w:semiHidden="1" w:unhideWhenUsed="1" w:qFormat="1"/>
    <w:lsdException w:name="toc 3" w:locked="1" w:uiPriority="39" w:semiHidden="1"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uiPriority="99"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99"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lock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autoRedefine/>
    <w:qFormat/>
    <w:rsid w:val="00D73A62"/>
    <w:pPr>
      <w:keepNext/>
      <w:spacing w:before="240" w:after="120" w:line="360" w:lineRule="auto"/>
      <w:jc w:val="both"/>
    </w:pPr>
    <w:rPr>
      <w:rFonts w:ascii="Arial" w:hAnsi="Arial"/>
      <w:iCs/>
      <w:color w:val="000000"/>
      <w:sz w:val="24"/>
      <w:szCs w:val="24"/>
      <w:lang w:eastAsia="de-DE"/>
    </w:rPr>
  </w:style>
  <w:style w:type="paragraph" w:styleId="berschrift10">
    <w:name w:val="heading 1"/>
    <w:basedOn w:val="Standard"/>
    <w:next w:val="Standard"/>
    <w:link w:val="berschrift1Zchn"/>
    <w:autoRedefine/>
    <w:qFormat/>
    <w:rsid w:val="001E7D8F"/>
    <w:pPr>
      <w:numPr>
        <w:numId w:val="6"/>
      </w:numPr>
      <w:tabs>
        <w:tab w:val="clear" w:pos="502"/>
        <w:tab w:val="num" w:pos="426"/>
      </w:tabs>
      <w:spacing w:before="480" w:after="360"/>
      <w:ind w:left="425" w:hanging="425"/>
      <w:outlineLvl w:val="0"/>
    </w:pPr>
    <w:rPr>
      <w:b/>
      <w:sz w:val="32"/>
      <w:szCs w:val="20"/>
    </w:rPr>
  </w:style>
  <w:style w:type="paragraph" w:styleId="berschrift2">
    <w:name w:val="heading 2"/>
    <w:basedOn w:val="berschrift10"/>
    <w:next w:val="Standard"/>
    <w:link w:val="berschrift2Zchn"/>
    <w:autoRedefine/>
    <w:qFormat/>
    <w:rsid w:val="00285FA0"/>
    <w:pPr>
      <w:numPr>
        <w:ilvl w:val="1"/>
      </w:numPr>
      <w:tabs>
        <w:tab w:val="left" w:pos="1134"/>
        <w:tab w:val="left" w:pos="1701"/>
      </w:tabs>
      <w:spacing w:before="360"/>
      <w:ind w:left="567" w:hanging="567"/>
      <w:outlineLvl w:val="1"/>
    </w:pPr>
    <w:rPr>
      <w:sz w:val="26"/>
      <w:szCs w:val="28"/>
    </w:rPr>
  </w:style>
  <w:style w:type="paragraph" w:styleId="berschrift3">
    <w:name w:val="heading 3"/>
    <w:basedOn w:val="berschrift2"/>
    <w:next w:val="Standard"/>
    <w:link w:val="berschrift3Zchn"/>
    <w:autoRedefine/>
    <w:qFormat/>
    <w:rsid w:val="001E1649"/>
    <w:pPr>
      <w:numPr>
        <w:ilvl w:val="2"/>
      </w:numPr>
      <w:ind w:left="709" w:hanging="709"/>
      <w:outlineLvl w:val="2"/>
    </w:pPr>
    <w:rPr>
      <w:i/>
      <w:sz w:val="24"/>
      <w:szCs w:val="20"/>
    </w:rPr>
  </w:style>
  <w:style w:type="paragraph" w:styleId="berschrift4">
    <w:name w:val="heading 4"/>
    <w:basedOn w:val="berschrift3"/>
    <w:next w:val="Standard"/>
    <w:link w:val="berschrift4Zchn"/>
    <w:autoRedefine/>
    <w:qFormat/>
    <w:rsid w:val="00EE1FD8"/>
    <w:pPr>
      <w:keepLines/>
      <w:numPr>
        <w:ilvl w:val="3"/>
      </w:numPr>
      <w:spacing w:after="0"/>
      <w:ind w:left="851" w:hanging="851"/>
      <w:outlineLvl w:val="3"/>
    </w:pPr>
    <w:rPr>
      <w:iCs w:val="0"/>
      <w:sz w:val="22"/>
    </w:rPr>
  </w:style>
  <w:style w:type="paragraph" w:styleId="berschrift5">
    <w:name w:val="heading 5"/>
    <w:basedOn w:val="berschrift4"/>
    <w:next w:val="Standard"/>
    <w:link w:val="berschrift5Zchn"/>
    <w:qFormat/>
    <w:rsid w:val="00467BE3"/>
    <w:pPr>
      <w:numPr>
        <w:ilvl w:val="4"/>
        <w:numId w:val="1"/>
      </w:numPr>
      <w:outlineLvl w:val="4"/>
    </w:pPr>
    <w:rPr>
      <w:rFonts w:eastAsia="Times New Roman"/>
      <w:bCs/>
      <w:sz w:val="24"/>
      <w:lang w:val="de-AT"/>
    </w:rPr>
  </w:style>
  <w:style w:type="paragraph" w:styleId="berschrift6">
    <w:name w:val="heading 6"/>
    <w:basedOn w:val="Standard"/>
    <w:next w:val="Standard"/>
    <w:link w:val="berschrift6Zchn"/>
    <w:rsid w:val="00FB629A"/>
    <w:pPr>
      <w:keepLines/>
      <w:spacing w:before="200"/>
      <w:outlineLvl w:val="5"/>
    </w:pPr>
    <w:rPr>
      <w:i/>
      <w:color w:val="082D16"/>
      <w:sz w:val="26"/>
      <w:szCs w:val="2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link w:val="berschrift10"/>
    <w:locked/>
    <w:rsid w:val="001E7D8F"/>
    <w:rPr>
      <w:rFonts w:ascii="Arial" w:hAnsi="Arial"/>
      <w:b/>
      <w:iCs/>
      <w:color w:val="000000"/>
      <w:sz w:val="32"/>
      <w:lang w:eastAsia="de-DE"/>
    </w:rPr>
  </w:style>
  <w:style w:type="character" w:styleId="berschrift2Zchn" w:customStyle="1">
    <w:name w:val="Überschrift 2 Zchn"/>
    <w:link w:val="berschrift2"/>
    <w:locked/>
    <w:rsid w:val="00285FA0"/>
    <w:rPr>
      <w:rFonts w:ascii="Arial" w:hAnsi="Arial"/>
      <w:b/>
      <w:iCs/>
      <w:color w:val="000000"/>
      <w:sz w:val="26"/>
      <w:szCs w:val="28"/>
      <w:lang w:eastAsia="de-DE"/>
    </w:rPr>
  </w:style>
  <w:style w:type="character" w:styleId="berschrift3Zchn" w:customStyle="1">
    <w:name w:val="Überschrift 3 Zchn"/>
    <w:link w:val="berschrift3"/>
    <w:locked/>
    <w:rsid w:val="001E1649"/>
    <w:rPr>
      <w:rFonts w:ascii="Arial" w:hAnsi="Arial"/>
      <w:b/>
      <w:i/>
      <w:iCs/>
      <w:color w:val="000000"/>
      <w:sz w:val="24"/>
      <w:lang w:eastAsia="de-DE"/>
    </w:rPr>
  </w:style>
  <w:style w:type="character" w:styleId="berschrift4Zchn" w:customStyle="1">
    <w:name w:val="Überschrift 4 Zchn"/>
    <w:link w:val="berschrift4"/>
    <w:locked/>
    <w:rsid w:val="00EE1FD8"/>
    <w:rPr>
      <w:rFonts w:ascii="Arial" w:hAnsi="Arial"/>
      <w:b/>
      <w:i/>
      <w:color w:val="000000"/>
      <w:sz w:val="22"/>
      <w:lang w:eastAsia="de-DE"/>
    </w:rPr>
  </w:style>
  <w:style w:type="character" w:styleId="berschrift5Zchn" w:customStyle="1">
    <w:name w:val="Überschrift 5 Zchn"/>
    <w:link w:val="berschrift5"/>
    <w:locked/>
    <w:rsid w:val="00467BE3"/>
    <w:rPr>
      <w:rFonts w:ascii="Arial" w:hAnsi="Arial" w:eastAsia="Times New Roman"/>
      <w:b/>
      <w:bCs/>
      <w:i/>
      <w:color w:val="000000"/>
      <w:sz w:val="24"/>
      <w:lang w:val="de-AT" w:eastAsia="de-DE"/>
    </w:rPr>
  </w:style>
  <w:style w:type="character" w:styleId="Seitenzahl">
    <w:name w:val="page number"/>
    <w:rsid w:val="0005493D"/>
    <w:rPr>
      <w:rFonts w:ascii="Times New Roman" w:hAnsi="Times New Roman"/>
      <w:kern w:val="0"/>
      <w:sz w:val="18"/>
    </w:rPr>
  </w:style>
  <w:style w:type="character" w:styleId="berschrift6Zchn" w:customStyle="1">
    <w:name w:val="Überschrift 6 Zchn"/>
    <w:link w:val="berschrift6"/>
    <w:semiHidden/>
    <w:locked/>
    <w:rsid w:val="005E7020"/>
    <w:rPr>
      <w:rFonts w:ascii="Arial" w:hAnsi="Arial"/>
      <w:i/>
      <w:color w:val="082D16"/>
      <w:sz w:val="26"/>
    </w:rPr>
  </w:style>
  <w:style w:type="paragraph" w:styleId="Titel">
    <w:name w:val="Title"/>
    <w:basedOn w:val="Standard"/>
    <w:next w:val="Standard"/>
    <w:link w:val="TitelZchn"/>
    <w:qFormat/>
    <w:rsid w:val="00622B83"/>
    <w:pPr>
      <w:spacing w:after="360"/>
      <w:contextualSpacing/>
      <w:jc w:val="center"/>
    </w:pPr>
    <w:rPr>
      <w:b/>
      <w:spacing w:val="5"/>
      <w:kern w:val="28"/>
      <w:sz w:val="30"/>
      <w:szCs w:val="20"/>
    </w:rPr>
  </w:style>
  <w:style w:type="character" w:styleId="TitelZchn" w:customStyle="1">
    <w:name w:val="Titel Zchn"/>
    <w:link w:val="Titel"/>
    <w:locked/>
    <w:rsid w:val="00622B83"/>
    <w:rPr>
      <w:rFonts w:ascii="Arial" w:hAnsi="Arial"/>
      <w:b/>
      <w:iCs/>
      <w:color w:val="000000"/>
      <w:spacing w:val="5"/>
      <w:kern w:val="28"/>
      <w:sz w:val="30"/>
      <w:lang w:eastAsia="de-DE"/>
    </w:rPr>
  </w:style>
  <w:style w:type="paragraph" w:styleId="Untertitel">
    <w:name w:val="Subtitle"/>
    <w:basedOn w:val="Standard"/>
    <w:next w:val="Standard"/>
    <w:link w:val="UntertitelZchn"/>
    <w:rsid w:val="00194B3F"/>
    <w:pPr>
      <w:numPr>
        <w:ilvl w:val="1"/>
      </w:numPr>
      <w:jc w:val="center"/>
    </w:pPr>
    <w:rPr>
      <w:sz w:val="32"/>
      <w:szCs w:val="20"/>
    </w:rPr>
  </w:style>
  <w:style w:type="character" w:styleId="UntertitelZchn" w:customStyle="1">
    <w:name w:val="Untertitel Zchn"/>
    <w:link w:val="Untertitel"/>
    <w:locked/>
    <w:rsid w:val="00194B3F"/>
    <w:rPr>
      <w:rFonts w:ascii="Arial" w:hAnsi="Arial"/>
      <w:color w:val="000000"/>
      <w:sz w:val="32"/>
      <w:lang w:eastAsia="de-DE"/>
    </w:rPr>
  </w:style>
  <w:style w:type="character" w:styleId="SchwacheHervorhebung1" w:customStyle="1">
    <w:name w:val="Schwache Hervorhebung1"/>
    <w:semiHidden/>
    <w:rsid w:val="00FB629A"/>
    <w:rPr>
      <w:i/>
      <w:color w:val="808080"/>
    </w:rPr>
  </w:style>
  <w:style w:type="character" w:styleId="IntensiverVerweis1" w:customStyle="1">
    <w:name w:val="Intensiver Verweis1"/>
    <w:semiHidden/>
    <w:rsid w:val="00FB629A"/>
    <w:rPr>
      <w:b/>
      <w:smallCaps/>
      <w:color w:val="249662"/>
      <w:spacing w:val="5"/>
      <w:u w:val="single"/>
    </w:rPr>
  </w:style>
  <w:style w:type="paragraph" w:styleId="Listenabsatz1" w:customStyle="1">
    <w:name w:val="Listenabsatz1"/>
    <w:basedOn w:val="Standard"/>
    <w:rsid w:val="001D6764"/>
    <w:pPr>
      <w:numPr>
        <w:numId w:val="2"/>
      </w:numPr>
      <w:ind w:left="1020" w:hanging="340"/>
      <w:contextualSpacing/>
    </w:pPr>
  </w:style>
  <w:style w:type="character" w:styleId="Fett">
    <w:name w:val="Strong"/>
    <w:qFormat/>
    <w:rsid w:val="00C711C6"/>
    <w:rPr>
      <w:b/>
    </w:rPr>
  </w:style>
  <w:style w:type="paragraph" w:styleId="Textkrper">
    <w:name w:val="Body Text"/>
    <w:basedOn w:val="Standard"/>
    <w:link w:val="TextkrperZchn"/>
    <w:semiHidden/>
    <w:rsid w:val="00C711C6"/>
    <w:rPr>
      <w:color w:val="auto"/>
      <w:sz w:val="20"/>
      <w:szCs w:val="20"/>
    </w:rPr>
  </w:style>
  <w:style w:type="character" w:styleId="TextkrperZchn" w:customStyle="1">
    <w:name w:val="Textkörper Zchn"/>
    <w:link w:val="Textkrper"/>
    <w:semiHidden/>
    <w:locked/>
    <w:rsid w:val="00C711C6"/>
    <w:rPr>
      <w:rFonts w:ascii="Arial" w:hAnsi="Arial"/>
    </w:rPr>
  </w:style>
  <w:style w:type="paragraph" w:styleId="Kopfzeile">
    <w:name w:val="header"/>
    <w:basedOn w:val="Standard"/>
    <w:link w:val="KopfzeileZchn"/>
    <w:autoRedefine/>
    <w:rsid w:val="00277B99"/>
    <w:pPr>
      <w:tabs>
        <w:tab w:val="center" w:pos="4536"/>
        <w:tab w:val="right" w:pos="9072"/>
      </w:tabs>
      <w:spacing w:before="0" w:after="0"/>
    </w:pPr>
    <w:rPr>
      <w:sz w:val="16"/>
      <w:szCs w:val="20"/>
    </w:rPr>
  </w:style>
  <w:style w:type="character" w:styleId="KopfzeileZchn" w:customStyle="1">
    <w:name w:val="Kopfzeile Zchn"/>
    <w:link w:val="Kopfzeile"/>
    <w:locked/>
    <w:rsid w:val="00277B99"/>
    <w:rPr>
      <w:rFonts w:ascii="Arial" w:hAnsi="Arial"/>
      <w:color w:val="000000"/>
      <w:sz w:val="16"/>
      <w:lang w:eastAsia="de-DE"/>
    </w:rPr>
  </w:style>
  <w:style w:type="paragraph" w:styleId="Fuzeile">
    <w:name w:val="footer"/>
    <w:basedOn w:val="Standard"/>
    <w:link w:val="FuzeileZchn"/>
    <w:rsid w:val="00FB43AE"/>
    <w:pPr>
      <w:tabs>
        <w:tab w:val="center" w:pos="4395"/>
        <w:tab w:val="right" w:pos="8789"/>
      </w:tabs>
      <w:contextualSpacing/>
    </w:pPr>
    <w:rPr>
      <w:sz w:val="22"/>
      <w:szCs w:val="20"/>
    </w:rPr>
  </w:style>
  <w:style w:type="character" w:styleId="FuzeileZchn" w:customStyle="1">
    <w:name w:val="Fußzeile Zchn"/>
    <w:link w:val="Fuzeile"/>
    <w:locked/>
    <w:rsid w:val="00FB43AE"/>
    <w:rPr>
      <w:rFonts w:ascii="Arial" w:hAnsi="Arial"/>
      <w:color w:val="000000"/>
      <w:sz w:val="22"/>
      <w:lang w:eastAsia="de-DE"/>
    </w:rPr>
  </w:style>
  <w:style w:type="paragraph" w:styleId="Verzeichnis1">
    <w:name w:val="toc 1"/>
    <w:basedOn w:val="Standard"/>
    <w:next w:val="Standard"/>
    <w:autoRedefine/>
    <w:uiPriority w:val="39"/>
    <w:qFormat/>
    <w:rsid w:val="009F3909"/>
    <w:pPr>
      <w:tabs>
        <w:tab w:val="left" w:leader="dot" w:pos="480"/>
        <w:tab w:val="right" w:leader="dot" w:pos="8777"/>
      </w:tabs>
      <w:spacing w:before="360" w:after="0"/>
      <w:jc w:val="left"/>
    </w:pPr>
    <w:rPr>
      <w:rFonts w:asciiTheme="majorHAnsi" w:hAnsiTheme="majorHAnsi"/>
      <w:b/>
      <w:bCs/>
      <w:iCs w:val="0"/>
      <w:caps/>
    </w:rPr>
  </w:style>
  <w:style w:type="paragraph" w:styleId="Verzeichnis2">
    <w:name w:val="toc 2"/>
    <w:basedOn w:val="Verzeichnis1"/>
    <w:next w:val="Standard"/>
    <w:autoRedefine/>
    <w:uiPriority w:val="39"/>
    <w:qFormat/>
    <w:rsid w:val="00033466"/>
    <w:pPr>
      <w:spacing w:before="240" w:line="276" w:lineRule="auto"/>
    </w:pPr>
    <w:rPr>
      <w:rFonts w:asciiTheme="minorHAnsi" w:hAnsiTheme="minorHAnsi" w:cstheme="minorHAnsi"/>
      <w:caps w:val="0"/>
      <w:sz w:val="20"/>
      <w:szCs w:val="20"/>
    </w:rPr>
  </w:style>
  <w:style w:type="paragraph" w:styleId="Verzeichnis3">
    <w:name w:val="toc 3"/>
    <w:basedOn w:val="Verzeichnis2"/>
    <w:next w:val="Standard"/>
    <w:autoRedefine/>
    <w:uiPriority w:val="39"/>
    <w:qFormat/>
    <w:rsid w:val="009F3909"/>
    <w:pPr>
      <w:tabs>
        <w:tab w:val="clear" w:pos="480"/>
        <w:tab w:val="left" w:leader="dot" w:pos="993"/>
      </w:tabs>
      <w:spacing w:before="0"/>
      <w:ind w:left="240"/>
    </w:pPr>
    <w:rPr>
      <w:b w:val="0"/>
      <w:bCs w:val="0"/>
    </w:rPr>
  </w:style>
  <w:style w:type="character" w:styleId="Hyperlink">
    <w:name w:val="Hyperlink"/>
    <w:uiPriority w:val="99"/>
    <w:rsid w:val="00FD433F"/>
    <w:rPr>
      <w:rFonts w:ascii="Arial" w:hAnsi="Arial"/>
      <w:color w:val="002060"/>
      <w:sz w:val="18"/>
      <w:u w:val="single"/>
    </w:rPr>
  </w:style>
  <w:style w:type="paragraph" w:styleId="Verzeichnis4">
    <w:name w:val="toc 4"/>
    <w:basedOn w:val="Verzeichnis3"/>
    <w:next w:val="Standard"/>
    <w:autoRedefine/>
    <w:rsid w:val="009B01AF"/>
    <w:pPr>
      <w:ind w:left="480"/>
    </w:pPr>
  </w:style>
  <w:style w:type="paragraph" w:styleId="Verzeichnis5">
    <w:name w:val="toc 5"/>
    <w:basedOn w:val="Verzeichnis4"/>
    <w:next w:val="Standard"/>
    <w:autoRedefine/>
    <w:rsid w:val="00D429CE"/>
    <w:pPr>
      <w:ind w:left="720"/>
    </w:pPr>
  </w:style>
  <w:style w:type="paragraph" w:styleId="Funotentext">
    <w:name w:val="footnote text"/>
    <w:basedOn w:val="Standard"/>
    <w:link w:val="FunotentextZchn"/>
    <w:autoRedefine/>
    <w:rsid w:val="007C7C95"/>
    <w:pPr>
      <w:tabs>
        <w:tab w:val="left" w:pos="142"/>
      </w:tabs>
      <w:spacing w:before="0" w:after="0" w:line="240" w:lineRule="auto"/>
      <w:ind w:left="113" w:hanging="113"/>
    </w:pPr>
    <w:rPr>
      <w:sz w:val="18"/>
      <w:szCs w:val="20"/>
    </w:rPr>
  </w:style>
  <w:style w:type="character" w:styleId="FunotentextZchn" w:customStyle="1">
    <w:name w:val="Fußnotentext Zchn"/>
    <w:link w:val="Funotentext"/>
    <w:locked/>
    <w:rsid w:val="007C7C95"/>
    <w:rPr>
      <w:rFonts w:ascii="Arial" w:hAnsi="Arial"/>
      <w:color w:val="000000"/>
      <w:sz w:val="18"/>
      <w:lang w:eastAsia="de-DE"/>
    </w:rPr>
  </w:style>
  <w:style w:type="character" w:styleId="Funotenzeichen">
    <w:name w:val="footnote reference"/>
    <w:rsid w:val="008C16BD"/>
    <w:rPr>
      <w:vertAlign w:val="superscript"/>
    </w:rPr>
  </w:style>
  <w:style w:type="paragraph" w:styleId="Sprechblasentext">
    <w:name w:val="Balloon Text"/>
    <w:basedOn w:val="Standard"/>
    <w:link w:val="SprechblasentextZchn"/>
    <w:semiHidden/>
    <w:rsid w:val="00E41268"/>
    <w:pPr>
      <w:spacing w:after="0"/>
    </w:pPr>
    <w:rPr>
      <w:rFonts w:ascii="Tahoma" w:hAnsi="Tahoma"/>
      <w:sz w:val="16"/>
      <w:szCs w:val="20"/>
    </w:rPr>
  </w:style>
  <w:style w:type="character" w:styleId="SprechblasentextZchn" w:customStyle="1">
    <w:name w:val="Sprechblasentext Zchn"/>
    <w:link w:val="Sprechblasentext"/>
    <w:semiHidden/>
    <w:locked/>
    <w:rsid w:val="00E41268"/>
    <w:rPr>
      <w:rFonts w:ascii="Tahoma" w:hAnsi="Tahoma"/>
      <w:color w:val="000000"/>
      <w:sz w:val="16"/>
    </w:rPr>
  </w:style>
  <w:style w:type="paragraph" w:styleId="Beschriftung">
    <w:name w:val="caption"/>
    <w:basedOn w:val="Standard"/>
    <w:next w:val="Standard"/>
    <w:autoRedefine/>
    <w:qFormat/>
    <w:rsid w:val="00C63E63"/>
    <w:pPr>
      <w:keepLines/>
      <w:spacing w:before="120" w:after="60" w:line="240" w:lineRule="auto"/>
      <w:ind w:left="2268" w:right="1416" w:hanging="1276"/>
      <w:jc w:val="left"/>
    </w:pPr>
    <w:rPr>
      <w:bCs/>
      <w:sz w:val="20"/>
    </w:rPr>
  </w:style>
  <w:style w:type="paragraph" w:styleId="Abbildungsverzeichnis">
    <w:name w:val="table of figures"/>
    <w:basedOn w:val="Standard"/>
    <w:next w:val="Standard"/>
    <w:uiPriority w:val="99"/>
    <w:rsid w:val="009248EF"/>
    <w:pPr>
      <w:tabs>
        <w:tab w:val="left" w:leader="dot" w:pos="8505"/>
      </w:tabs>
      <w:spacing w:before="0" w:after="0"/>
      <w:ind w:left="1701" w:right="567" w:hanging="1701"/>
    </w:pPr>
    <w:rPr>
      <w:noProof/>
    </w:rPr>
  </w:style>
  <w:style w:type="paragraph" w:styleId="Kommentartext">
    <w:name w:val="annotation text"/>
    <w:basedOn w:val="Standard"/>
    <w:link w:val="KommentartextZchn"/>
    <w:semiHidden/>
    <w:rsid w:val="007D4925"/>
    <w:pPr>
      <w:tabs>
        <w:tab w:val="left" w:pos="187"/>
        <w:tab w:val="left" w:pos="1134"/>
        <w:tab w:val="left" w:pos="2268"/>
        <w:tab w:val="left" w:pos="3402"/>
        <w:tab w:val="left" w:pos="4536"/>
        <w:tab w:val="left" w:pos="5670"/>
        <w:tab w:val="left" w:pos="6804"/>
      </w:tabs>
      <w:overflowPunct w:val="0"/>
      <w:autoSpaceDE w:val="0"/>
      <w:autoSpaceDN w:val="0"/>
      <w:adjustRightInd w:val="0"/>
      <w:spacing w:line="220" w:lineRule="exact"/>
      <w:ind w:left="187" w:hanging="187"/>
      <w:textAlignment w:val="baseline"/>
    </w:pPr>
    <w:rPr>
      <w:rFonts w:ascii="Times New Roman" w:hAnsi="Times New Roman"/>
      <w:color w:val="auto"/>
      <w:sz w:val="26"/>
      <w:szCs w:val="20"/>
    </w:rPr>
  </w:style>
  <w:style w:type="character" w:styleId="KommentartextZchn" w:customStyle="1">
    <w:name w:val="Kommentartext Zchn"/>
    <w:link w:val="Kommentartext"/>
    <w:semiHidden/>
    <w:locked/>
    <w:rsid w:val="007D4925"/>
    <w:rPr>
      <w:rFonts w:ascii="Times New Roman" w:hAnsi="Times New Roman"/>
      <w:sz w:val="26"/>
      <w:lang w:eastAsia="de-DE"/>
    </w:rPr>
  </w:style>
  <w:style w:type="character" w:styleId="Kommentarzeichen">
    <w:name w:val="annotation reference"/>
    <w:semiHidden/>
    <w:rsid w:val="007D4925"/>
    <w:rPr>
      <w:sz w:val="16"/>
    </w:rPr>
  </w:style>
  <w:style w:type="table" w:styleId="Tabellenraster">
    <w:name w:val="Table Grid"/>
    <w:basedOn w:val="NormaleTabelle"/>
    <w:rsid w:val="00DD7B0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Datum">
    <w:name w:val="Date"/>
    <w:basedOn w:val="Standard"/>
    <w:next w:val="Standard"/>
    <w:rsid w:val="00737B09"/>
  </w:style>
  <w:style w:type="paragraph" w:styleId="lngeresdirektesZitat" w:customStyle="1">
    <w:name w:val="längeres direktes Zitat"/>
    <w:basedOn w:val="Standard"/>
    <w:autoRedefine/>
    <w:rsid w:val="00B92321"/>
    <w:pPr>
      <w:spacing w:after="240"/>
      <w:ind w:left="567"/>
    </w:pPr>
    <w:rPr>
      <w:i/>
      <w:sz w:val="18"/>
    </w:rPr>
  </w:style>
  <w:style w:type="paragraph" w:styleId="Abkrzungsverzeichnis" w:customStyle="1">
    <w:name w:val="Abkürzungsverzeichnis"/>
    <w:basedOn w:val="Standard"/>
    <w:rsid w:val="003170D7"/>
  </w:style>
  <w:style w:type="paragraph" w:styleId="Formatvorlage1" w:customStyle="1">
    <w:name w:val="Formatvorlage1"/>
    <w:rsid w:val="00D32D02"/>
    <w:rPr>
      <w:rFonts w:ascii="Garamond" w:hAnsi="Garamond"/>
      <w:b/>
      <w:color w:val="000000"/>
      <w:sz w:val="40"/>
      <w:szCs w:val="40"/>
      <w:lang w:eastAsia="en-US"/>
    </w:rPr>
  </w:style>
  <w:style w:type="paragraph" w:styleId="Titelblatt" w:customStyle="1">
    <w:name w:val="Titelblatt"/>
    <w:rsid w:val="00D32D02"/>
    <w:pPr>
      <w:spacing w:line="360" w:lineRule="auto"/>
    </w:pPr>
    <w:rPr>
      <w:rFonts w:ascii="Arial" w:hAnsi="Arial"/>
      <w:color w:val="000000"/>
      <w:sz w:val="24"/>
      <w:szCs w:val="40"/>
      <w:lang w:eastAsia="en-US"/>
    </w:rPr>
  </w:style>
  <w:style w:type="paragraph" w:styleId="FormatvorlageTitelblattArialZentriert" w:customStyle="1">
    <w:name w:val="Formatvorlage Titelblatt + Arial Zentriert"/>
    <w:basedOn w:val="Titelblatt"/>
    <w:autoRedefine/>
    <w:rsid w:val="00277B99"/>
    <w:pPr>
      <w:jc w:val="center"/>
    </w:pPr>
    <w:rPr>
      <w:sz w:val="20"/>
      <w:szCs w:val="20"/>
    </w:rPr>
  </w:style>
  <w:style w:type="paragraph" w:styleId="Formatvorlage18ptFettZentriertVor0ptNach0ptZeilenabstan" w:customStyle="1">
    <w:name w:val="Formatvorlage 18 pt Fett Zentriert Vor:  0 pt Nach:  0 pt Zeilenabstan..."/>
    <w:basedOn w:val="Standard"/>
    <w:autoRedefine/>
    <w:rsid w:val="00083704"/>
    <w:pPr>
      <w:spacing w:before="0" w:after="0"/>
      <w:jc w:val="center"/>
    </w:pPr>
    <w:rPr>
      <w:b/>
      <w:bCs/>
      <w:sz w:val="36"/>
    </w:rPr>
  </w:style>
  <w:style w:type="paragraph" w:styleId="FormatvorlageTitelblattArial16ptFettZentriert" w:customStyle="1">
    <w:name w:val="Formatvorlage Titelblatt + Arial 16 pt Fett Zentriert"/>
    <w:basedOn w:val="Titelblatt"/>
    <w:autoRedefine/>
    <w:rsid w:val="00083704"/>
    <w:pPr>
      <w:jc w:val="center"/>
    </w:pPr>
    <w:rPr>
      <w:b/>
      <w:bCs/>
      <w:sz w:val="32"/>
      <w:szCs w:val="20"/>
    </w:rPr>
  </w:style>
  <w:style w:type="paragraph" w:styleId="FormatvorlageTitelblattArial11ptRechts" w:customStyle="1">
    <w:name w:val="Formatvorlage Titelblatt + Arial 11 pt Rechts"/>
    <w:basedOn w:val="Titelblatt"/>
    <w:autoRedefine/>
    <w:rsid w:val="00083704"/>
    <w:pPr>
      <w:spacing w:line="240" w:lineRule="auto"/>
      <w:jc w:val="right"/>
    </w:pPr>
    <w:rPr>
      <w:sz w:val="22"/>
      <w:szCs w:val="20"/>
    </w:rPr>
  </w:style>
  <w:style w:type="paragraph" w:styleId="Formatvorlage16ptFettVor0ptNach0ptZeilenabstandeinfach" w:customStyle="1">
    <w:name w:val="Formatvorlage 16 pt Fett Vor:  0 pt Nach:  0 pt Zeilenabstand:  einfach"/>
    <w:basedOn w:val="Standard"/>
    <w:link w:val="Formatvorlage16ptFettVor0ptNach0ptZeilenabstandeinfachZchn"/>
    <w:autoRedefine/>
    <w:rsid w:val="00A708CE"/>
    <w:pPr>
      <w:spacing w:after="240"/>
    </w:pPr>
    <w:rPr>
      <w:b/>
      <w:sz w:val="28"/>
      <w:szCs w:val="20"/>
    </w:rPr>
  </w:style>
  <w:style w:type="character" w:styleId="Formatvorlage12ptFett" w:customStyle="1">
    <w:name w:val="Formatvorlage 12 pt Fett"/>
    <w:rsid w:val="00083704"/>
    <w:rPr>
      <w:rFonts w:ascii="Arial" w:hAnsi="Arial"/>
      <w:b/>
      <w:sz w:val="24"/>
    </w:rPr>
  </w:style>
  <w:style w:type="paragraph" w:styleId="berschrift1" w:customStyle="1">
    <w:name w:val="Überschrift1"/>
    <w:basedOn w:val="berschrift10"/>
    <w:rsid w:val="004B3E6F"/>
    <w:pPr>
      <w:numPr>
        <w:numId w:val="4"/>
      </w:numPr>
    </w:pPr>
  </w:style>
  <w:style w:type="paragraph" w:styleId="Aufzhlungszeichen">
    <w:name w:val="List Bullet"/>
    <w:basedOn w:val="Standard"/>
    <w:rsid w:val="0041055A"/>
    <w:pPr>
      <w:numPr>
        <w:numId w:val="3"/>
      </w:numPr>
    </w:pPr>
  </w:style>
  <w:style w:type="paragraph" w:styleId="Formatvorlageberschrift1LateinTimesNewRomanZeilenabstandMin1" w:customStyle="1">
    <w:name w:val="Formatvorlage Überschrift 1 + (Latein) Times New Roman Zeilenabstand:  Min...1"/>
    <w:basedOn w:val="berschrift10"/>
    <w:link w:val="Formatvorlageberschrift1LateinTimesNewRomanZeilenabstandMin1Zchn"/>
    <w:autoRedefine/>
    <w:rsid w:val="00B100BA"/>
    <w:pPr>
      <w:numPr>
        <w:numId w:val="5"/>
      </w:numPr>
      <w:spacing w:line="320" w:lineRule="atLeast"/>
    </w:pPr>
  </w:style>
  <w:style w:type="character" w:styleId="Formatvorlage16ptFettVor0ptNach0ptZeilenabstandeinfachZchn" w:customStyle="1">
    <w:name w:val="Formatvorlage 16 pt Fett Vor:  0 pt Nach:  0 pt Zeilenabstand:  einfach Zchn"/>
    <w:link w:val="Formatvorlage16ptFettVor0ptNach0ptZeilenabstandeinfach"/>
    <w:locked/>
    <w:rsid w:val="00A708CE"/>
    <w:rPr>
      <w:rFonts w:ascii="Arial" w:hAnsi="Arial"/>
      <w:b/>
      <w:color w:val="000000"/>
      <w:sz w:val="28"/>
      <w:lang w:eastAsia="de-DE"/>
    </w:rPr>
  </w:style>
  <w:style w:type="character" w:styleId="Formatvorlageberschrift1LateinTimesNewRomanZeilenabstandMin1Zchn" w:customStyle="1">
    <w:name w:val="Formatvorlage Überschrift 1 + (Latein) Times New Roman Zeilenabstand:  Min...1 Zchn"/>
    <w:link w:val="Formatvorlageberschrift1LateinTimesNewRomanZeilenabstandMin1"/>
    <w:locked/>
    <w:rsid w:val="00B100BA"/>
    <w:rPr>
      <w:rFonts w:ascii="Arial" w:hAnsi="Arial"/>
      <w:b/>
      <w:iCs/>
      <w:color w:val="000000"/>
      <w:sz w:val="32"/>
      <w:lang w:eastAsia="de-DE"/>
    </w:rPr>
  </w:style>
  <w:style w:type="character" w:styleId="Hervorhebung">
    <w:name w:val="Emphasis"/>
    <w:qFormat/>
    <w:locked/>
    <w:rsid w:val="007E390C"/>
    <w:rPr>
      <w:i/>
      <w:iCs/>
    </w:rPr>
  </w:style>
  <w:style w:type="paragraph" w:styleId="Endnotentext">
    <w:name w:val="endnote text"/>
    <w:basedOn w:val="Standard"/>
    <w:link w:val="EndnotentextZchn"/>
    <w:rsid w:val="00F41731"/>
    <w:pPr>
      <w:spacing w:before="0" w:after="0"/>
    </w:pPr>
    <w:rPr>
      <w:sz w:val="20"/>
      <w:szCs w:val="20"/>
    </w:rPr>
  </w:style>
  <w:style w:type="character" w:styleId="EndnotentextZchn" w:customStyle="1">
    <w:name w:val="Endnotentext Zchn"/>
    <w:link w:val="Endnotentext"/>
    <w:locked/>
    <w:rsid w:val="00F41731"/>
    <w:rPr>
      <w:rFonts w:ascii="Arial" w:hAnsi="Arial"/>
      <w:color w:val="000000"/>
      <w:lang w:eastAsia="de-DE"/>
    </w:rPr>
  </w:style>
  <w:style w:type="character" w:styleId="Endnotenzeichen">
    <w:name w:val="endnote reference"/>
    <w:rsid w:val="00F41731"/>
    <w:rPr>
      <w:vertAlign w:val="superscript"/>
    </w:rPr>
  </w:style>
  <w:style w:type="paragraph" w:styleId="Textkrper2">
    <w:name w:val="Body Text 2"/>
    <w:basedOn w:val="Standard"/>
    <w:link w:val="Textkrper2Zchn"/>
    <w:rsid w:val="008C4D96"/>
    <w:pPr>
      <w:spacing w:before="0" w:after="0"/>
    </w:pPr>
    <w:rPr>
      <w:sz w:val="36"/>
      <w:szCs w:val="20"/>
    </w:rPr>
  </w:style>
  <w:style w:type="character" w:styleId="Textkrper2Zchn" w:customStyle="1">
    <w:name w:val="Textkörper 2 Zchn"/>
    <w:link w:val="Textkrper2"/>
    <w:locked/>
    <w:rsid w:val="008C4D96"/>
    <w:rPr>
      <w:rFonts w:ascii="Arial" w:hAnsi="Arial" w:cs="Times New Roman"/>
      <w:color w:val="000000"/>
      <w:sz w:val="36"/>
      <w:lang w:eastAsia="de-DE"/>
    </w:rPr>
  </w:style>
  <w:style w:type="paragraph" w:styleId="FormatvorlageArialBlockZeilenabstand15Zeilen" w:customStyle="1">
    <w:name w:val="Formatvorlage Arial Block Zeilenabstand:  15 Zeilen"/>
    <w:basedOn w:val="Standard"/>
    <w:autoRedefine/>
    <w:rsid w:val="00EE1FD8"/>
    <w:pPr>
      <w:spacing w:before="0" w:after="0"/>
    </w:pPr>
    <w:rPr>
      <w:color w:val="auto"/>
      <w:lang w:val="de-DE"/>
    </w:rPr>
  </w:style>
  <w:style w:type="paragraph" w:styleId="Deckblattinfo" w:customStyle="1">
    <w:name w:val="Deckblattinfo"/>
    <w:basedOn w:val="FormatvorlageTitelblattArial11ptRechts"/>
    <w:rsid w:val="00D32660"/>
    <w:rPr>
      <w:szCs w:val="22"/>
    </w:rPr>
  </w:style>
  <w:style w:type="paragraph" w:styleId="U1" w:customStyle="1">
    <w:name w:val="U1"/>
    <w:basedOn w:val="berschrift10"/>
    <w:next w:val="Standard"/>
    <w:qFormat/>
    <w:rsid w:val="001E214A"/>
    <w:pPr>
      <w:pageBreakBefore/>
      <w:numPr>
        <w:numId w:val="0"/>
      </w:numPr>
      <w:ind w:left="851" w:hanging="851"/>
    </w:pPr>
    <w:rPr>
      <w:sz w:val="24"/>
    </w:rPr>
  </w:style>
  <w:style w:type="paragraph" w:styleId="Abkrzung" w:customStyle="1">
    <w:name w:val="Abkürzung"/>
    <w:basedOn w:val="Standard"/>
    <w:rsid w:val="00B737F6"/>
    <w:rPr>
      <w:lang w:val="de-DE"/>
    </w:rPr>
  </w:style>
  <w:style w:type="paragraph" w:styleId="U1O" w:customStyle="1">
    <w:name w:val="U1O"/>
    <w:basedOn w:val="U1"/>
    <w:rsid w:val="00311FD8"/>
    <w:pPr>
      <w:outlineLvl w:val="9"/>
    </w:pPr>
  </w:style>
  <w:style w:type="character" w:styleId="BesuchterLink">
    <w:name w:val="FollowedHyperlink"/>
    <w:rsid w:val="00311FD8"/>
    <w:rPr>
      <w:rFonts w:cs="Times New Roman"/>
      <w:color w:val="800080"/>
      <w:u w:val="single"/>
    </w:rPr>
  </w:style>
  <w:style w:type="paragraph" w:styleId="Listenabsatz2" w:customStyle="1">
    <w:name w:val="Listenabsatz2"/>
    <w:basedOn w:val="Standard"/>
    <w:rsid w:val="007E2C08"/>
    <w:pPr>
      <w:numPr>
        <w:numId w:val="7"/>
      </w:numPr>
      <w:contextualSpacing/>
    </w:pPr>
  </w:style>
  <w:style w:type="paragraph" w:styleId="Spiegel" w:customStyle="1">
    <w:name w:val="Spiegel"/>
    <w:basedOn w:val="Listenabsatz2"/>
    <w:rsid w:val="007E2C08"/>
    <w:pPr>
      <w:numPr>
        <w:numId w:val="8"/>
      </w:numPr>
      <w:spacing w:after="0" w:line="240" w:lineRule="auto"/>
      <w:ind w:hanging="294"/>
      <w:jc w:val="left"/>
    </w:pPr>
    <w:rPr>
      <w:rFonts w:eastAsia="MS Mincho"/>
      <w:color w:val="auto"/>
      <w:lang w:val="de-DE"/>
    </w:rPr>
  </w:style>
  <w:style w:type="paragraph" w:styleId="Bild" w:customStyle="1">
    <w:name w:val="Bild"/>
    <w:basedOn w:val="Beschriftung"/>
    <w:qFormat/>
    <w:rsid w:val="00C63E63"/>
    <w:pPr>
      <w:spacing w:before="360" w:after="360"/>
      <w:ind w:left="1276" w:right="0"/>
      <w:jc w:val="center"/>
    </w:pPr>
    <w:rPr>
      <w:lang w:val="de-DE"/>
    </w:rPr>
  </w:style>
  <w:style w:type="paragraph" w:styleId="Kommentarthema">
    <w:name w:val="annotation subject"/>
    <w:basedOn w:val="Kommentartext"/>
    <w:next w:val="Kommentartext"/>
    <w:link w:val="KommentarthemaZchn"/>
    <w:rsid w:val="004A2407"/>
    <w:pPr>
      <w:tabs>
        <w:tab w:val="clear" w:pos="187"/>
        <w:tab w:val="clear" w:pos="1134"/>
        <w:tab w:val="clear" w:pos="2268"/>
        <w:tab w:val="clear" w:pos="3402"/>
        <w:tab w:val="clear" w:pos="4536"/>
        <w:tab w:val="clear" w:pos="5670"/>
        <w:tab w:val="clear" w:pos="6804"/>
      </w:tabs>
      <w:overflowPunct/>
      <w:autoSpaceDE/>
      <w:autoSpaceDN/>
      <w:adjustRightInd/>
      <w:spacing w:line="240" w:lineRule="auto"/>
      <w:ind w:left="0" w:firstLine="0"/>
      <w:textAlignment w:val="auto"/>
    </w:pPr>
    <w:rPr>
      <w:rFonts w:ascii="Arial" w:hAnsi="Arial"/>
      <w:b/>
      <w:bCs/>
      <w:color w:val="000000"/>
    </w:rPr>
  </w:style>
  <w:style w:type="character" w:styleId="KommentarthemaZchn" w:customStyle="1">
    <w:name w:val="Kommentarthema Zchn"/>
    <w:link w:val="Kommentarthema"/>
    <w:locked/>
    <w:rsid w:val="004A2407"/>
    <w:rPr>
      <w:rFonts w:ascii="Arial" w:hAnsi="Arial" w:cs="Times New Roman"/>
      <w:b/>
      <w:bCs/>
      <w:color w:val="000000"/>
      <w:sz w:val="26"/>
      <w:lang w:eastAsia="de-DE"/>
    </w:rPr>
  </w:style>
  <w:style w:type="paragraph" w:styleId="Aufzhlung" w:customStyle="1">
    <w:name w:val="_Aufzählung"/>
    <w:basedOn w:val="Standard"/>
    <w:rsid w:val="003A0A6A"/>
    <w:pPr>
      <w:numPr>
        <w:numId w:val="9"/>
      </w:numPr>
      <w:spacing w:before="0" w:after="0" w:line="240" w:lineRule="auto"/>
      <w:jc w:val="left"/>
    </w:pPr>
    <w:rPr>
      <w:rFonts w:ascii="AvenirNext LT Pro Regular" w:hAnsi="AvenirNext LT Pro Regular"/>
      <w:color w:val="auto"/>
      <w:sz w:val="20"/>
      <w:lang w:val="de-DE"/>
    </w:rPr>
  </w:style>
  <w:style w:type="character" w:styleId="BeispieltextChar1" w:customStyle="1">
    <w:name w:val="Beispieltext Char1"/>
    <w:rsid w:val="007C7182"/>
    <w:rPr>
      <w:rFonts w:ascii="AvenirBookFH" w:hAnsi="AvenirBookFH"/>
      <w:sz w:val="24"/>
      <w:lang w:val="de-DE" w:eastAsia="de-DE"/>
    </w:rPr>
  </w:style>
  <w:style w:type="paragraph" w:styleId="Beispieltext" w:customStyle="1">
    <w:name w:val="Beispieltext"/>
    <w:basedOn w:val="Standard"/>
    <w:rsid w:val="006A1A62"/>
    <w:pPr>
      <w:spacing w:before="60" w:after="60" w:line="240" w:lineRule="auto"/>
      <w:ind w:left="227"/>
      <w:jc w:val="left"/>
    </w:pPr>
    <w:rPr>
      <w:rFonts w:ascii="AvenirNext LT Pro Regular" w:hAnsi="AvenirNext LT Pro Regular"/>
      <w:color w:val="auto"/>
      <w:sz w:val="18"/>
      <w:lang w:val="de-DE"/>
    </w:rPr>
  </w:style>
  <w:style w:type="paragraph" w:styleId="LngeresdirektesZitat0" w:customStyle="1">
    <w:name w:val="Längeres direktes Zitat"/>
    <w:basedOn w:val="Standard"/>
    <w:autoRedefine/>
    <w:rsid w:val="00FF2312"/>
    <w:pPr>
      <w:spacing w:after="240" w:line="240" w:lineRule="auto"/>
      <w:ind w:left="567"/>
    </w:pPr>
    <w:rPr>
      <w:i/>
      <w:sz w:val="20"/>
    </w:rPr>
  </w:style>
  <w:style w:type="paragraph" w:styleId="berschriftnichtfrLiteraturverzeichnis" w:customStyle="1">
    <w:name w:val="Überschrift nicht für Literaturverzeichnis"/>
    <w:basedOn w:val="Standard"/>
    <w:autoRedefine/>
    <w:rsid w:val="00240378"/>
    <w:pPr>
      <w:spacing w:before="360" w:after="360"/>
    </w:pPr>
    <w:rPr>
      <w:b/>
      <w:sz w:val="28"/>
    </w:rPr>
  </w:style>
  <w:style w:type="character" w:styleId="apple-converted-space" w:customStyle="1">
    <w:name w:val="apple-converted-space"/>
    <w:basedOn w:val="Absatz-Standardschriftart"/>
    <w:rsid w:val="007E390C"/>
  </w:style>
  <w:style w:type="character" w:styleId="addmd" w:customStyle="1">
    <w:name w:val="addmd"/>
    <w:basedOn w:val="Absatz-Standardschriftart"/>
    <w:rsid w:val="004B0F7F"/>
  </w:style>
  <w:style w:type="paragraph" w:styleId="NurText">
    <w:name w:val="Plain Text"/>
    <w:aliases w:val="Formel"/>
    <w:basedOn w:val="Standard"/>
    <w:next w:val="Standard"/>
    <w:link w:val="NurTextZchn"/>
    <w:qFormat/>
    <w:rsid w:val="006D77BC"/>
    <w:pPr>
      <w:spacing w:after="240" w:line="240" w:lineRule="auto"/>
      <w:jc w:val="center"/>
    </w:pPr>
    <w:rPr>
      <w:szCs w:val="21"/>
    </w:rPr>
  </w:style>
  <w:style w:type="character" w:styleId="NurTextZchn" w:customStyle="1">
    <w:name w:val="Nur Text Zchn"/>
    <w:aliases w:val="Formel Zchn"/>
    <w:basedOn w:val="Absatz-Standardschriftart"/>
    <w:link w:val="NurText"/>
    <w:rsid w:val="006D77BC"/>
    <w:rPr>
      <w:rFonts w:ascii="Arial" w:hAnsi="Arial"/>
      <w:color w:val="000000"/>
      <w:sz w:val="24"/>
      <w:szCs w:val="21"/>
      <w:lang w:eastAsia="de-DE"/>
    </w:rPr>
  </w:style>
  <w:style w:type="paragraph" w:styleId="KeinLeerraum">
    <w:name w:val="No Spacing"/>
    <w:uiPriority w:val="1"/>
    <w:qFormat/>
    <w:rsid w:val="00622B83"/>
    <w:pPr>
      <w:keepNext/>
      <w:tabs>
        <w:tab w:val="left" w:leader="dot" w:pos="3640"/>
      </w:tabs>
      <w:spacing w:line="360" w:lineRule="auto"/>
      <w:jc w:val="both"/>
    </w:pPr>
    <w:rPr>
      <w:rFonts w:ascii="Arial" w:hAnsi="Arial"/>
      <w:color w:val="000000"/>
      <w:sz w:val="24"/>
      <w:szCs w:val="24"/>
      <w:lang w:eastAsia="de-DE"/>
    </w:rPr>
  </w:style>
  <w:style w:type="character" w:styleId="Platzhaltertext">
    <w:name w:val="Placeholder Text"/>
    <w:basedOn w:val="Absatz-Standardschriftart"/>
    <w:uiPriority w:val="99"/>
    <w:semiHidden/>
    <w:rsid w:val="00013538"/>
    <w:rPr>
      <w:color w:val="808080"/>
    </w:rPr>
  </w:style>
  <w:style w:type="paragraph" w:styleId="Listenabsatz">
    <w:name w:val="List Paragraph"/>
    <w:basedOn w:val="Standard"/>
    <w:uiPriority w:val="34"/>
    <w:qFormat/>
    <w:rsid w:val="00ED1CF2"/>
    <w:pPr>
      <w:ind w:left="720"/>
      <w:contextualSpacing/>
    </w:pPr>
  </w:style>
  <w:style w:type="paragraph" w:styleId="Literaturverzeichnis">
    <w:name w:val="Bibliography"/>
    <w:basedOn w:val="Standard"/>
    <w:next w:val="Standard"/>
    <w:uiPriority w:val="37"/>
    <w:unhideWhenUsed/>
    <w:rsid w:val="006E4530"/>
  </w:style>
  <w:style w:type="character" w:styleId="Buchtitel">
    <w:name w:val="Book Title"/>
    <w:basedOn w:val="Absatz-Standardschriftart"/>
    <w:uiPriority w:val="33"/>
    <w:qFormat/>
    <w:rsid w:val="00F87F56"/>
    <w:rPr>
      <w:b/>
      <w:bCs/>
      <w:smallCaps/>
      <w:spacing w:val="5"/>
    </w:rPr>
  </w:style>
  <w:style w:type="paragraph" w:styleId="Inhaltsverzeichnisberschrift">
    <w:name w:val="TOC Heading"/>
    <w:basedOn w:val="berschrift10"/>
    <w:next w:val="Standard"/>
    <w:uiPriority w:val="39"/>
    <w:semiHidden/>
    <w:unhideWhenUsed/>
    <w:qFormat/>
    <w:rsid w:val="001951D3"/>
    <w:pPr>
      <w:keepLines/>
      <w:numPr>
        <w:numId w:val="0"/>
      </w:numPr>
      <w:spacing w:after="0" w:line="276" w:lineRule="auto"/>
      <w:jc w:val="left"/>
      <w:outlineLvl w:val="9"/>
    </w:pPr>
    <w:rPr>
      <w:rFonts w:asciiTheme="majorHAnsi" w:hAnsiTheme="majorHAnsi" w:eastAsiaTheme="majorEastAsia" w:cstheme="majorBidi"/>
      <w:bCs/>
      <w:iCs w:val="0"/>
      <w:color w:val="365F91" w:themeColor="accent1" w:themeShade="BF"/>
      <w:sz w:val="28"/>
      <w:szCs w:val="28"/>
      <w:lang w:val="de-DE" w:eastAsia="en-US"/>
    </w:rPr>
  </w:style>
  <w:style w:type="paragraph" w:styleId="Verzeichnis6">
    <w:name w:val="toc 6"/>
    <w:basedOn w:val="Standard"/>
    <w:next w:val="Standard"/>
    <w:autoRedefine/>
    <w:locked/>
    <w:rsid w:val="001951D3"/>
    <w:pPr>
      <w:spacing w:before="0" w:after="0"/>
      <w:ind w:left="960"/>
      <w:jc w:val="left"/>
    </w:pPr>
    <w:rPr>
      <w:rFonts w:asciiTheme="minorHAnsi" w:hAnsiTheme="minorHAnsi" w:cstheme="minorHAnsi"/>
      <w:iCs w:val="0"/>
      <w:sz w:val="20"/>
      <w:szCs w:val="20"/>
    </w:rPr>
  </w:style>
  <w:style w:type="paragraph" w:styleId="Verzeichnis7">
    <w:name w:val="toc 7"/>
    <w:basedOn w:val="Standard"/>
    <w:next w:val="Standard"/>
    <w:autoRedefine/>
    <w:locked/>
    <w:rsid w:val="001951D3"/>
    <w:pPr>
      <w:spacing w:before="0" w:after="0"/>
      <w:ind w:left="1200"/>
      <w:jc w:val="left"/>
    </w:pPr>
    <w:rPr>
      <w:rFonts w:asciiTheme="minorHAnsi" w:hAnsiTheme="minorHAnsi" w:cstheme="minorHAnsi"/>
      <w:iCs w:val="0"/>
      <w:sz w:val="20"/>
      <w:szCs w:val="20"/>
    </w:rPr>
  </w:style>
  <w:style w:type="paragraph" w:styleId="Verzeichnis8">
    <w:name w:val="toc 8"/>
    <w:basedOn w:val="Standard"/>
    <w:next w:val="Standard"/>
    <w:autoRedefine/>
    <w:locked/>
    <w:rsid w:val="001951D3"/>
    <w:pPr>
      <w:spacing w:before="0" w:after="0"/>
      <w:ind w:left="1440"/>
      <w:jc w:val="left"/>
    </w:pPr>
    <w:rPr>
      <w:rFonts w:asciiTheme="minorHAnsi" w:hAnsiTheme="minorHAnsi" w:cstheme="minorHAnsi"/>
      <w:iCs w:val="0"/>
      <w:sz w:val="20"/>
      <w:szCs w:val="20"/>
    </w:rPr>
  </w:style>
  <w:style w:type="paragraph" w:styleId="Verzeichnis9">
    <w:name w:val="toc 9"/>
    <w:basedOn w:val="Standard"/>
    <w:next w:val="Standard"/>
    <w:autoRedefine/>
    <w:locked/>
    <w:rsid w:val="001951D3"/>
    <w:pPr>
      <w:spacing w:before="0" w:after="0"/>
      <w:ind w:left="1680"/>
      <w:jc w:val="left"/>
    </w:pPr>
    <w:rPr>
      <w:rFonts w:asciiTheme="minorHAnsi" w:hAnsiTheme="minorHAnsi" w:cstheme="minorHAnsi"/>
      <w:iCs w:val="0"/>
      <w:sz w:val="20"/>
      <w:szCs w:val="20"/>
    </w:rPr>
  </w:style>
  <w:style w:type="paragraph" w:styleId="Index1">
    <w:name w:val="index 1"/>
    <w:basedOn w:val="Standard"/>
    <w:next w:val="Standard"/>
    <w:autoRedefine/>
    <w:rsid w:val="002F3ECE"/>
    <w:pPr>
      <w:spacing w:before="0" w:after="0"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36779140">
      <w:bodyDiv w:val="1"/>
      <w:marLeft w:val="0"/>
      <w:marRight w:val="0"/>
      <w:marTop w:val="0"/>
      <w:marBottom w:val="0"/>
      <w:divBdr>
        <w:top w:val="none" w:sz="0" w:space="0" w:color="auto"/>
        <w:left w:val="none" w:sz="0" w:space="0" w:color="auto"/>
        <w:bottom w:val="none" w:sz="0" w:space="0" w:color="auto"/>
        <w:right w:val="none" w:sz="0" w:space="0" w:color="auto"/>
      </w:divBdr>
    </w:div>
    <w:div w:id="122311878">
      <w:bodyDiv w:val="1"/>
      <w:marLeft w:val="0"/>
      <w:marRight w:val="0"/>
      <w:marTop w:val="0"/>
      <w:marBottom w:val="0"/>
      <w:divBdr>
        <w:top w:val="none" w:sz="0" w:space="0" w:color="auto"/>
        <w:left w:val="none" w:sz="0" w:space="0" w:color="auto"/>
        <w:bottom w:val="none" w:sz="0" w:space="0" w:color="auto"/>
        <w:right w:val="none" w:sz="0" w:space="0" w:color="auto"/>
      </w:divBdr>
    </w:div>
    <w:div w:id="190530174">
      <w:bodyDiv w:val="1"/>
      <w:marLeft w:val="0"/>
      <w:marRight w:val="0"/>
      <w:marTop w:val="0"/>
      <w:marBottom w:val="0"/>
      <w:divBdr>
        <w:top w:val="none" w:sz="0" w:space="0" w:color="auto"/>
        <w:left w:val="none" w:sz="0" w:space="0" w:color="auto"/>
        <w:bottom w:val="none" w:sz="0" w:space="0" w:color="auto"/>
        <w:right w:val="none" w:sz="0" w:space="0" w:color="auto"/>
      </w:divBdr>
    </w:div>
    <w:div w:id="473447991">
      <w:bodyDiv w:val="1"/>
      <w:marLeft w:val="0"/>
      <w:marRight w:val="0"/>
      <w:marTop w:val="0"/>
      <w:marBottom w:val="0"/>
      <w:divBdr>
        <w:top w:val="none" w:sz="0" w:space="0" w:color="auto"/>
        <w:left w:val="none" w:sz="0" w:space="0" w:color="auto"/>
        <w:bottom w:val="none" w:sz="0" w:space="0" w:color="auto"/>
        <w:right w:val="none" w:sz="0" w:space="0" w:color="auto"/>
      </w:divBdr>
    </w:div>
    <w:div w:id="599722253">
      <w:bodyDiv w:val="1"/>
      <w:marLeft w:val="0"/>
      <w:marRight w:val="0"/>
      <w:marTop w:val="0"/>
      <w:marBottom w:val="0"/>
      <w:divBdr>
        <w:top w:val="none" w:sz="0" w:space="0" w:color="auto"/>
        <w:left w:val="none" w:sz="0" w:space="0" w:color="auto"/>
        <w:bottom w:val="none" w:sz="0" w:space="0" w:color="auto"/>
        <w:right w:val="none" w:sz="0" w:space="0" w:color="auto"/>
      </w:divBdr>
    </w:div>
    <w:div w:id="853571926">
      <w:bodyDiv w:val="1"/>
      <w:marLeft w:val="0"/>
      <w:marRight w:val="0"/>
      <w:marTop w:val="0"/>
      <w:marBottom w:val="0"/>
      <w:divBdr>
        <w:top w:val="none" w:sz="0" w:space="0" w:color="auto"/>
        <w:left w:val="none" w:sz="0" w:space="0" w:color="auto"/>
        <w:bottom w:val="none" w:sz="0" w:space="0" w:color="auto"/>
        <w:right w:val="none" w:sz="0" w:space="0" w:color="auto"/>
      </w:divBdr>
    </w:div>
    <w:div w:id="981350429">
      <w:bodyDiv w:val="1"/>
      <w:marLeft w:val="0"/>
      <w:marRight w:val="0"/>
      <w:marTop w:val="0"/>
      <w:marBottom w:val="0"/>
      <w:divBdr>
        <w:top w:val="none" w:sz="0" w:space="0" w:color="auto"/>
        <w:left w:val="none" w:sz="0" w:space="0" w:color="auto"/>
        <w:bottom w:val="none" w:sz="0" w:space="0" w:color="auto"/>
        <w:right w:val="none" w:sz="0" w:space="0" w:color="auto"/>
      </w:divBdr>
    </w:div>
    <w:div w:id="1276474706">
      <w:bodyDiv w:val="1"/>
      <w:marLeft w:val="0"/>
      <w:marRight w:val="0"/>
      <w:marTop w:val="0"/>
      <w:marBottom w:val="0"/>
      <w:divBdr>
        <w:top w:val="none" w:sz="0" w:space="0" w:color="auto"/>
        <w:left w:val="none" w:sz="0" w:space="0" w:color="auto"/>
        <w:bottom w:val="none" w:sz="0" w:space="0" w:color="auto"/>
        <w:right w:val="none" w:sz="0" w:space="0" w:color="auto"/>
      </w:divBdr>
    </w:div>
    <w:div w:id="1544250361">
      <w:bodyDiv w:val="1"/>
      <w:marLeft w:val="0"/>
      <w:marRight w:val="0"/>
      <w:marTop w:val="0"/>
      <w:marBottom w:val="0"/>
      <w:divBdr>
        <w:top w:val="none" w:sz="0" w:space="0" w:color="auto"/>
        <w:left w:val="none" w:sz="0" w:space="0" w:color="auto"/>
        <w:bottom w:val="none" w:sz="0" w:space="0" w:color="auto"/>
        <w:right w:val="none" w:sz="0" w:space="0" w:color="auto"/>
      </w:divBdr>
    </w:div>
    <w:div w:id="159300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m\Local%20Settings\Temporary%20Internet%20Files\OLKB2\Masterarbeit.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And12</b:Tag>
    <b:SourceType>InternetSite</b:SourceType>
    <b:Guid>{396A60CA-CFD1-49A6-94AE-96BDE1A78354}</b:Guid>
    <b:Author>
      <b:Author>
        <b:NameList>
          <b:Person>
            <b:Last>Schwarz</b:Last>
            <b:First>Andreas</b:First>
          </b:Person>
        </b:NameList>
      </b:Author>
    </b:Author>
    <b:Title>mikrocontroller.net</b:Title>
    <b:YearAccessed>2012</b:YearAccessed>
    <b:MonthAccessed>06</b:MonthAccessed>
    <b:DayAccessed>28</b:DayAccessed>
    <b:URL>http://www.mikrocontroller.net/articles/Leiterbahnbreite</b:URL>
    <b:RefOrder>23</b:RefOrder>
  </b:Source>
  <b:Source>
    <b:Tag>Mie12</b:Tag>
    <b:SourceType>InternetSite</b:SourceType>
    <b:Guid>{C43F0FAD-B402-4317-8742-5A9F6D4FF0BC}</b:Guid>
    <b:Author>
      <b:Author>
        <b:NameList>
          <b:Person>
            <b:Last>Mietke</b:Last>
            <b:First>Detlef</b:First>
          </b:Person>
        </b:NameList>
      </b:Author>
    </b:Author>
    <b:Title>Der Ursprung der magnetischen Eigenschaften</b:Title>
    <b:Year>2012</b:Year>
    <b:InternetSiteTitle>Elektroniktutor</b:InternetSiteTitle>
    <b:YearAccessed>2012</b:YearAccessed>
    <b:MonthAccessed>06</b:MonthAccessed>
    <b:DayAccessed>28</b:DayAccessed>
    <b:URL>http://www.elektroniktutor.de/grundlg/magnet.html</b:URL>
    <b:RefOrder>15</b:RefOrder>
  </b:Source>
  <b:Source>
    <b:Tag>Mai08</b:Tag>
    <b:SourceType>Misc</b:SourceType>
    <b:Guid>{45270D23-7352-47A4-9662-ECACD654AE8F}</b:Guid>
    <b:Author>
      <b:Author>
        <b:NameList>
          <b:Person>
            <b:Last>Julia</b:Last>
            <b:First>Maier</b:First>
          </b:Person>
        </b:NameList>
      </b:Author>
    </b:Author>
    <b:PublicationTitle>Synthese und Anwendung von FERR-b-PEO stabilisierten SPIO Partikeln als Kontrastmittelsystem  für die Magnetresonanztomographie </b:PublicationTitle>
    <b:Year>2008</b:Year>
    <b:Month>Juni</b:Month>
    <b:City>Halle (Saale)</b:City>
    <b:RefOrder>17</b:RefOrder>
  </b:Source>
  <b:Source>
    <b:Tag>Zin88</b:Tag>
    <b:SourceType>Book</b:SourceType>
    <b:Guid>{7537A5F4-A3E6-444E-9FDA-FD88A5E86415}</b:Guid>
    <b:Author>
      <b:Author>
        <b:NameList>
          <b:Person>
            <b:Last>Zinn S.</b:Last>
            <b:First>Semiatin</b:First>
            <b:Middle>S. L.</b:Middle>
          </b:Person>
        </b:NameList>
      </b:Author>
    </b:Author>
    <b:Title>Elements of Induction Heating</b:Title>
    <b:Year>1988</b:Year>
    <b:City>Ohio 44073</b:City>
    <b:Publisher>ASM International</b:Publisher>
    <b:RefOrder>24</b:RefOrder>
  </b:Source>
  <b:Source>
    <b:Tag>Fin08</b:Tag>
    <b:SourceType>Book</b:SourceType>
    <b:Guid>{DB73C749-AC5B-412E-8F01-10462D867AF0}</b:Guid>
    <b:Author>
      <b:Author>
        <b:NameList>
          <b:Person>
            <b:Last>Klaus</b:Last>
            <b:First>Finkenzeller</b:First>
          </b:Person>
        </b:NameList>
      </b:Author>
    </b:Author>
    <b:Title>RFID Handbuch, GRUNDLAGEN UND PRAKTISCHE ANWENDUNGEN VON TRANSPONDERN, KONTAKTLOSEN CHIPKARTEN UND NFC</b:Title>
    <b:Year>2008</b:Year>
    <b:City>München</b:City>
    <b:Publisher>Carl Hanser Verlag München</b:Publisher>
    <b:RefOrder>27</b:RefOrder>
  </b:Source>
  <b:Source>
    <b:Tag>Flu10</b:Tag>
    <b:SourceType>InternetSite</b:SourceType>
    <b:Guid>{00B1549C-FA09-43DC-BB93-E515BD97197A}</b:Guid>
    <b:Author>
      <b:Author>
        <b:Corporate>Fluxtrol Inc.</b:Corporate>
      </b:Author>
    </b:Author>
    <b:Title>Benefits: Fluxtrol Concentrator</b:Title>
    <b:Year>2010</b:Year>
    <b:InternetSiteTitle>Fluxtrol.com</b:InternetSiteTitle>
    <b:YearAccessed>2012</b:YearAccessed>
    <b:MonthAccessed>Juli</b:MonthAccessed>
    <b:DayAccessed>11</b:DayAccessed>
    <b:URL>http://fluxtrol.com/benefits/</b:URL>
    <b:RefOrder>11</b:RefOrder>
  </b:Source>
  <b:Source>
    <b:Tag>DrR04</b:Tag>
    <b:SourceType>ConferenceProceedings</b:SourceType>
    <b:Guid>{47BE240E-2D02-4E16-9D60-F2AE50A64250}</b:Guid>
    <b:Author>
      <b:Author>
        <b:NameList>
          <b:Person>
            <b:Last>Dreyer</b:Last>
            <b:First>Dr.</b:First>
            <b:Middle>Rüdiger</b:Middle>
          </b:Person>
        </b:NameList>
      </b:Author>
    </b:Author>
    <b:Title>Weichmagnetische Ferritwerkstoffe</b:Title>
    <b:Year>2004</b:Year>
    <b:Pages>29</b:Pages>
    <b:ConferenceName>Fachveranstaltung Nr. E-H010-02-115-4</b:ConferenceName>
    <b:Publisher>Haus der Technik e.V.</b:Publisher>
    <b:RefOrder>20</b:RefOrder>
  </b:Source>
  <b:Source>
    <b:Tag>Pol</b:Tag>
    <b:SourceType>Misc</b:SourceType>
    <b:Guid>{47418EDB-76B1-422B-85A0-82ABD0403E40}</b:Guid>
    <b:Author>
      <b:Author>
        <b:Corporate>Polytron Kunstofftechnik GmbH &amp; Co. KG</b:Corporate>
      </b:Author>
    </b:Author>
    <b:Title>Werkstoffbroschüre</b:Title>
    <b:Publisher>Zilligen Medien GmbH</b:Publisher>
    <b:PublicationTitle>Werkstoffbroschüre Ferrotron und Fluxtrol</b:PublicationTitle>
    <b:CountryRegion>Deutschland</b:CountryRegion>
    <b:RefOrder>21</b:RefOrder>
  </b:Source>
  <b:Source>
    <b:Tag>Wag93</b:Tag>
    <b:SourceType>Book</b:SourceType>
    <b:Guid>{19F2E3C3-F727-4BA4-9340-550AE844CC10}</b:Guid>
    <b:Author>
      <b:Author>
        <b:NameList>
          <b:Person>
            <b:Last>Wagner</b:Last>
            <b:First>Walter</b:First>
          </b:Person>
        </b:NameList>
      </b:Author>
    </b:Author>
    <b:Title>Wärmeübertragung</b:Title>
    <b:Year>1993</b:Year>
    <b:City>Würznurg</b:City>
    <b:Publisher>Vogel-Fachbuch</b:Publisher>
    <b:RefOrder>8</b:RefOrder>
  </b:Source>
  <b:Source>
    <b:Tag>Ger05</b:Tag>
    <b:SourceType>Book</b:SourceType>
    <b:Guid>{F165D6F4-96C8-4CED-87F4-FB6E19AC35E5}</b:Guid>
    <b:Author>
      <b:Author>
        <b:NameList>
          <b:Person>
            <b:Last>Fasching</b:Last>
            <b:First>Gerhard</b:First>
            <b:Middle>M.</b:Middle>
          </b:Person>
        </b:NameList>
      </b:Author>
    </b:Author>
    <b:Title>Werkstoffe für die Elektrotechnik: Mikrophysik, Struktur, Eigenschaften</b:Title>
    <b:Year>2005</b:Year>
    <b:City>Wien</b:City>
    <b:Publisher>Springer-Verlag</b:Publisher>
    <b:RefOrder>12</b:RefOrder>
  </b:Source>
  <b:Source>
    <b:Tag>Car02</b:Tag>
    <b:SourceType>Book</b:SourceType>
    <b:Guid>{CDAB6868-2436-4D2E-AB9E-F2D48107C093}</b:Guid>
    <b:Author>
      <b:Author>
        <b:NameList>
          <b:Person>
            <b:Last>Carl Kramer</b:Last>
            <b:First>A.</b:First>
            <b:Middle>M.</b:Middle>
          </b:Person>
        </b:NameList>
      </b:Author>
    </b:Author>
    <b:Title>Praxishandbuch Thermoprozestechnik, Band I: Grundlagen Verfahren</b:Title>
    <b:Year>2002</b:Year>
    <b:City>Essen</b:City>
    <b:Publisher>Vulkan-Verlag</b:Publisher>
    <b:RefOrder>1</b:RefOrder>
  </b:Source>
  <b:Source>
    <b:Tag>Hir06</b:Tag>
    <b:SourceType>InternetSite</b:SourceType>
    <b:Guid>{14BF98A3-FEAF-4E17-9C0E-B03D987EADF6}</b:Guid>
    <b:Author>
      <b:Author>
        <b:NameList>
          <b:Person>
            <b:Last>Hirsch</b:Last>
            <b:First>K.</b:First>
          </b:Person>
        </b:NameList>
      </b:Author>
    </b:Author>
    <b:Title>www.elva.at</b:Title>
    <b:Year>2006</b:Year>
    <b:Month>April</b:Month>
    <b:Day>07</b:Day>
    <b:YearAccessed>2010</b:YearAccessed>
    <b:MonthAccessed>April</b:MonthAccessed>
    <b:DayAccessed>13</b:DayAccessed>
    <b:URL>http://www.elva.at/docs/prinzip.pdf</b:URL>
    <b:RefOrder>2</b:RefOrder>
  </b:Source>
  <b:Source>
    <b:Tag>Müh08</b:Tag>
    <b:SourceType>Book</b:SourceType>
    <b:Guid>{DD1C9297-A4A4-45C6-976B-066B4EB15654}</b:Guid>
    <b:Author>
      <b:Author>
        <b:NameList>
          <b:Person>
            <b:Last>Mühlbauer</b:Last>
            <b:First>A</b:First>
          </b:Person>
        </b:NameList>
      </b:Author>
    </b:Author>
    <b:Title>HISTORY OF INDUCTION HEATING &amp; MELTING</b:Title>
    <b:Year>2008</b:Year>
    <b:City>Essen</b:City>
    <b:Publisher>Vulkan-Verlag</b:Publisher>
    <b:RefOrder>3</b:RefOrder>
  </b:Source>
  <b:Source>
    <b:Tag>RAJ10</b:Tag>
    <b:SourceType>InternetSite</b:SourceType>
    <b:Guid>{51223CE9-CFA0-403B-A983-72D09CA5D734}</b:Guid>
    <b:Author>
      <b:Author>
        <b:NameList>
          <b:Person>
            <b:Last>RAJMONT</b:Last>
            <b:First>s.r.o.</b:First>
          </b:Person>
        </b:NameList>
      </b:Author>
    </b:Author>
    <b:Title>www.rajmont.de</b:Title>
    <b:Year>2010</b:Year>
    <b:YearAccessed>2010</b:YearAccessed>
    <b:MonthAccessed>Mai</b:MonthAccessed>
    <b:DayAccessed>13</b:DayAccessed>
    <b:URL>http://www.rajmont.de/produkte-induktionserw-rmung/</b:URL>
    <b:RefOrder>4</b:RefOrder>
  </b:Source>
  <b:Source>
    <b:Tag>Car12</b:Tag>
    <b:SourceType>Book</b:SourceType>
    <b:Guid>{BFE4AE7D-5800-46EC-B835-BC4DFD6B8417}</b:Guid>
    <b:Author>
      <b:Author>
        <b:NameList>
          <b:Person>
            <b:Last>Carter</b:Last>
            <b:First>Richard,</b:First>
            <b:Middle>G.</b:Middle>
          </b:Person>
        </b:NameList>
      </b:Author>
    </b:Author>
    <b:Title>Electromagnetism for Electronic Engineers</b:Title>
    <b:Year>2012</b:Year>
    <b:Publisher>Richard G. Carter &amp; Ventus Publishing ApS</b:Publisher>
    <b:RefOrder>7</b:RefOrder>
  </b:Source>
  <b:Source>
    <b:Tag>Pur89</b:Tag>
    <b:SourceType>Book</b:SourceType>
    <b:Guid>{87080742-CEF3-46B7-B285-587ACC4092E7}</b:Guid>
    <b:Author>
      <b:Author>
        <b:NameList>
          <b:Person>
            <b:Last>Purcell</b:Last>
            <b:First>Edward,</b:First>
            <b:Middle>M.</b:Middle>
          </b:Person>
        </b:NameList>
      </b:Author>
    </b:Author>
    <b:Title>ELEKTRIZITÄT UND MAGNETISMUS</b:Title>
    <b:Year>1989</b:Year>
    <b:City>Braunschweig/Wiesbaden</b:City>
    <b:Publisher>Friedri. Vieweg &amp; Sohn Verlagsgesellschaft mbH</b:Publisher>
    <b:RefOrder>13</b:RefOrder>
  </b:Source>
  <b:Source>
    <b:Tag>Alb11</b:Tag>
    <b:SourceType>Book</b:SourceType>
    <b:Guid>{48D166C7-E5EE-4888-9385-873C944D0F8E}</b:Guid>
    <b:Author>
      <b:Author>
        <b:NameList>
          <b:Person>
            <b:Last>Albach</b:Last>
            <b:First>Manfred</b:First>
          </b:Person>
        </b:NameList>
      </b:Author>
    </b:Author>
    <b:Title>Grundlagen der Elektrotechnik 1: Erfahrungssätze, Bauelemente, Gleichstromschaltungen</b:Title>
    <b:Year>2011</b:Year>
    <b:City>Erlangen</b:City>
    <b:Publisher>Pearson Studium</b:Publisher>
    <b:RefOrder>14</b:RefOrder>
  </b:Source>
  <b:Source>
    <b:Tag>Pau07</b:Tag>
    <b:SourceType>Book</b:SourceType>
    <b:Guid>{E500BC19-A011-4C0B-9D96-8A19C705B651}</b:Guid>
    <b:Author>
      <b:Author>
        <b:NameList>
          <b:Person>
            <b:Last>Paus</b:Last>
            <b:First>Hans,</b:First>
            <b:Middle>J.</b:Middle>
          </b:Person>
        </b:NameList>
      </b:Author>
    </b:Author>
    <b:Title>Physik in Experimenten und Beispielen</b:Title>
    <b:Year>2007</b:Year>
    <b:City>München</b:City>
    <b:Publisher>Carl Hanser Verlag</b:Publisher>
    <b:RefOrder>16</b:RefOrder>
  </b:Source>
  <b:Source>
    <b:Tag>Fig</b:Tag>
    <b:SourceType>Book</b:SourceType>
    <b:Guid>{CC36A2E6-B46D-4474-9C86-D04CE78EE724}</b:Guid>
    <b:Title>Figura Lebensmittelphysik: Physikalische Kenngrößen - Messung und Anwendung</b:Title>
    <b:Author>
      <b:Author>
        <b:NameList>
          <b:Person>
            <b:Last>Figura</b:Last>
            <b:First>Prof.</b:First>
            <b:Middle>Dr.</b:Middle>
          </b:Person>
        </b:NameList>
      </b:Author>
    </b:Author>
    <b:Year>2004</b:Year>
    <b:City>Heidelberg</b:City>
    <b:Publisher>Springer-Verlag Berlin</b:Publisher>
    <b:RefOrder>18</b:RefOrder>
  </b:Source>
  <b:Source>
    <b:Tag>HSi11</b:Tag>
    <b:SourceType>InternetSite</b:SourceType>
    <b:Guid>{A37D627C-7B31-4CF4-BECF-400691D02D0B}</b:Guid>
    <b:Author>
      <b:Author>
        <b:Corporate>H. Sigrist+Partner AG</b:Corporate>
      </b:Author>
    </b:Author>
    <b:Title>dosiersysteme.ch</b:Title>
    <b:Year>2011</b:Year>
    <b:YearAccessed>2012</b:YearAccessed>
    <b:MonthAccessed>Juli</b:MonthAccessed>
    <b:DayAccessed>1</b:DayAccessed>
    <b:URL>http://www.dosiersysteme.ch/xml_1/internet/de/application/d160/d489/f327.cfm</b:URL>
    <b:RefOrder>10</b:RefOrder>
  </b:Source>
  <b:Source>
    <b:Tag>Zei07</b:Tag>
    <b:SourceType>Book</b:SourceType>
    <b:Guid>{42AF149E-0FE5-4E42-B284-FC218BAC57DB}</b:Guid>
    <b:Author>
      <b:Author>
        <b:NameList>
          <b:Person>
            <b:Last>Zeitler</b:Last>
            <b:First>Jürgen</b:First>
          </b:Person>
          <b:Person>
            <b:Last>Simon</b:Last>
            <b:First>Günter</b:First>
          </b:Person>
        </b:NameList>
      </b:Author>
    </b:Author>
    <b:Title>Physik für Techniker und technische Berufe</b:Title>
    <b:Year>2007</b:Year>
    <b:City>Leipzig</b:City>
    <b:Publisher>Carl Hanser Verlag München</b:Publisher>
    <b:RefOrder>9</b:RefOrder>
  </b:Source>
  <b:Source>
    <b:Tag>Flu12</b:Tag>
    <b:SourceType>Misc</b:SourceType>
    <b:Guid>{FC4232FB-6C6B-4E7A-BA1B-CC62E54A591F}</b:Guid>
    <b:Author>
      <b:Author>
        <b:Corporate>Fluxtrol Inc</b:Corporate>
      </b:Author>
    </b:Author>
    <b:Title>Schulungsunterlagen</b:Title>
    <b:Year>2012</b:Year>
    <b:PublicationTitle>Induction heating training course</b:PublicationTitle>
    <b:Month>Juni</b:Month>
    <b:Day>10</b:Day>
    <b:RefOrder>19</b:RefOrder>
  </b:Source>
  <b:Source>
    <b:Tag>Chr12</b:Tag>
    <b:SourceType>Book</b:SourceType>
    <b:Guid>{5D7C4725-3341-4E88-9521-2CD7398D03C5}</b:Guid>
    <b:Author>
      <b:Author>
        <b:NameList>
          <b:Person>
            <b:Last>Christen</b:Last>
            <b:First>Danils,</b:First>
            <b:Middle>S.</b:Middle>
          </b:Person>
        </b:NameList>
      </b:Author>
    </b:Author>
    <b:Title>Praxiswissen der chemischen Verfahrenstechnik: Handbuch für Chemiker und Verfahrensingenieure</b:Title>
    <b:Year>2012</b:Year>
    <b:City>Zürich</b:City>
    <b:Publisher>Springer-Verlag Berlin Heidelberg</b:Publisher>
    <b:RefOrder>25</b:RefOrder>
  </b:Source>
  <b:Source>
    <b:Tag>Her12</b:Tag>
    <b:SourceType>Book</b:SourceType>
    <b:Guid>{BBF23A46-1C29-4081-9F90-2FF392B473A6}</b:Guid>
    <b:Author>
      <b:Author>
        <b:NameList>
          <b:Person>
            <b:Last>Hering</b:Last>
            <b:First>Ekbert</b:First>
          </b:Person>
          <b:Person>
            <b:Last>Schönfelder</b:Last>
            <b:First>Gert</b:First>
          </b:Person>
        </b:NameList>
      </b:Author>
    </b:Author>
    <b:Title>Sensoren in Wissenschaft Und Technik: Funktionsweise Und Einsatzgebiete</b:Title>
    <b:Year>2012</b:Year>
    <b:City>Wiesbaden</b:City>
    <b:Publisher>Vieweg+Teubner Verlag</b:Publisher>
    <b:RefOrder>5</b:RefOrder>
  </b:Source>
  <b:Source>
    <b:Tag>Geo97</b:Tag>
    <b:SourceType>Book</b:SourceType>
    <b:Guid>{251718C5-2DEC-47B6-BE68-C3372291EB65}</b:Guid>
    <b:Author>
      <b:Author>
        <b:NameList>
          <b:Person>
            <b:Last>Georg</b:Last>
            <b:First>Dr.</b:First>
            <b:Middle>Otfried</b:Middle>
          </b:Person>
        </b:NameList>
      </b:Author>
    </b:Author>
    <b:Title>Elektromagnetische Wellen: Grundlagen und durchgerechnete Beispiele</b:Title>
    <b:Year>1997</b:Year>
    <b:City>Trier</b:City>
    <b:Publisher>Springer-Verlag Berlin Heidelberg</b:Publisher>
    <b:RefOrder>6</b:RefOrder>
  </b:Source>
  <b:Source>
    <b:Tag>Her99</b:Tag>
    <b:SourceType>Book</b:SourceType>
    <b:Guid>{3029D970-9B58-4CE2-B943-87B82F9B57DA}</b:Guid>
    <b:Author>
      <b:Author>
        <b:NameList>
          <b:Person>
            <b:Last>Hering</b:Last>
            <b:First>Ekbert</b:First>
          </b:Person>
          <b:Person>
            <b:Last>Gutekunst</b:Last>
            <b:First>Jürgen</b:First>
          </b:Person>
          <b:Person>
            <b:Last>Martin</b:Last>
            <b:First>Rolf</b:First>
          </b:Person>
        </b:NameList>
      </b:Author>
    </b:Author>
    <b:Title>Elektrotechnik für Maschinenbauer: Grundlagen</b:Title>
    <b:Year>1999</b:Year>
    <b:City>Heidelberg</b:City>
    <b:Publisher>Springer-Verlag Berlin Heidelberg</b:Publisher>
    <b:RefOrder>26</b:RefOrder>
  </b:Source>
  <b:Source>
    <b:Tag>Fluxtrol10</b:Tag>
    <b:SourceType>InternetSite</b:SourceType>
    <b:Guid>{7E9A5086-0EBE-4328-8216-597475168A64}</b:Guid>
    <b:Author>
      <b:Author>
        <b:Corporate>Fluxtrol Inc.</b:Corporate>
      </b:Author>
    </b:Author>
    <b:Title>www.fluxtrol.com</b:Title>
    <b:Year>2012</b:Year>
    <b:YearAccessed>2012</b:YearAccessed>
    <b:MonthAccessed>07</b:MonthAccessed>
    <b:DayAccessed>30</b:DayAccessed>
    <b:URL>http://fluxtrol.com/products/product-types/</b:URL>
    <b:RefOrder>22</b:RefOrder>
  </b:Source>
</b:Sources>
</file>

<file path=customXml/itemProps1.xml><?xml version="1.0" encoding="utf-8"?>
<ds:datastoreItem xmlns:ds="http://schemas.openxmlformats.org/officeDocument/2006/customXml" ds:itemID="{A90F32AA-3E09-4E5A-9DFA-20B763C73B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Masterarbeit.dot</ap:Template>
  <ap:Application>Microsoft Office Word</ap:Application>
  <ap:DocSecurity>0</ap:DocSecurity>
  <ap:ScaleCrop>false</ap:ScaleCrop>
  <ap:Company>fachhochschule vorarlberg</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Formatvorlage Hochschulschriften</dc:title>
  <dc:subject>Formatvorlage</dc:subject>
  <dc:creator>brigitte.mayer@fhv.at;Wolfgang.Kremser@fhv.at;DEMELIUS SG</dc:creator>
  <lastModifiedBy>Raffi Eichenberger</lastModifiedBy>
  <revision>13</revision>
  <lastPrinted>2012-08-27T06:29:00.0000000Z</lastPrinted>
  <dcterms:created xsi:type="dcterms:W3CDTF">2021-03-17T20:09:00.0000000Z</dcterms:created>
  <dcterms:modified xsi:type="dcterms:W3CDTF">2021-03-18T15:21:51.2606259Z</dcterms:modified>
</coreProperties>
</file>